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750" w:rsidRPr="00DE4AE7" w:rsidRDefault="00B53750" w:rsidP="00DE4AE7">
      <w:pPr>
        <w:shd w:val="clear" w:color="auto" w:fill="FFFFFF"/>
        <w:ind w:left="2251"/>
        <w:rPr>
          <w:b/>
          <w:bCs/>
          <w:spacing w:val="-7"/>
          <w:sz w:val="24"/>
          <w:szCs w:val="24"/>
        </w:rPr>
      </w:pPr>
      <w:r w:rsidRPr="00DE4AE7">
        <w:rPr>
          <w:b/>
          <w:bCs/>
          <w:spacing w:val="-7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513.75pt">
            <v:imagedata r:id="rId5" o:title=""/>
          </v:shape>
        </w:pict>
      </w:r>
    </w:p>
    <w:p w:rsidR="00B53750" w:rsidRDefault="00B53750" w:rsidP="00DE4AE7">
      <w:pPr>
        <w:shd w:val="clear" w:color="auto" w:fill="FFFFFF"/>
        <w:ind w:left="2251"/>
        <w:rPr>
          <w:b/>
          <w:bCs/>
          <w:spacing w:val="-7"/>
          <w:sz w:val="24"/>
          <w:szCs w:val="24"/>
        </w:rPr>
      </w:pPr>
    </w:p>
    <w:p w:rsidR="00B53750" w:rsidRDefault="00B53750" w:rsidP="00DE4AE7">
      <w:pPr>
        <w:shd w:val="clear" w:color="auto" w:fill="FFFFFF"/>
        <w:ind w:left="2251"/>
        <w:rPr>
          <w:b/>
          <w:bCs/>
          <w:spacing w:val="-7"/>
          <w:sz w:val="24"/>
          <w:szCs w:val="24"/>
        </w:rPr>
      </w:pPr>
    </w:p>
    <w:p w:rsidR="00B53750" w:rsidRDefault="00B53750" w:rsidP="00DE4AE7">
      <w:pPr>
        <w:shd w:val="clear" w:color="auto" w:fill="FFFFFF"/>
        <w:ind w:left="2251"/>
      </w:pPr>
      <w:r>
        <w:rPr>
          <w:b/>
          <w:bCs/>
          <w:spacing w:val="-7"/>
          <w:sz w:val="24"/>
          <w:szCs w:val="24"/>
        </w:rPr>
        <w:t>РАБОЧАЯ ПРОГРАММА ОСНОВНОЙ ШКОЛЫ</w:t>
      </w:r>
    </w:p>
    <w:p w:rsidR="00B53750" w:rsidRPr="00BB7B7F" w:rsidRDefault="00B53750" w:rsidP="00DE4AE7">
      <w:pPr>
        <w:shd w:val="clear" w:color="auto" w:fill="FFFFFF"/>
        <w:spacing w:before="221" w:line="290" w:lineRule="exact"/>
        <w:ind w:left="1051" w:right="749"/>
        <w:jc w:val="center"/>
        <w:rPr>
          <w:b/>
          <w:bCs/>
        </w:rPr>
      </w:pPr>
      <w:r w:rsidRPr="00BB7B7F">
        <w:rPr>
          <w:b/>
          <w:bCs/>
        </w:rPr>
        <w:t xml:space="preserve">ПОЯСНИТЕЛЬНАЯ ЗАПИСКА </w:t>
      </w:r>
      <w:r w:rsidRPr="00BB7B7F">
        <w:rPr>
          <w:b/>
          <w:bCs/>
          <w:sz w:val="24"/>
          <w:szCs w:val="24"/>
        </w:rPr>
        <w:t>к рабочей программе по физической культуре для учащихся 5-9 классов</w:t>
      </w:r>
    </w:p>
    <w:p w:rsidR="00B53750" w:rsidRDefault="00B53750" w:rsidP="00DE4AE7">
      <w:pPr>
        <w:shd w:val="clear" w:color="auto" w:fill="FFFFFF"/>
        <w:spacing w:before="113" w:line="295" w:lineRule="exact"/>
        <w:ind w:left="29" w:right="26" w:firstLine="365"/>
        <w:jc w:val="both"/>
      </w:pPr>
      <w:r>
        <w:rPr>
          <w:spacing w:val="-3"/>
          <w:sz w:val="24"/>
          <w:szCs w:val="24"/>
        </w:rPr>
        <w:t>Рабочий план разработан на основе Примерной программы и авторской программы «Ком</w:t>
      </w:r>
      <w:r>
        <w:rPr>
          <w:spacing w:val="-4"/>
          <w:sz w:val="24"/>
          <w:szCs w:val="24"/>
        </w:rPr>
        <w:t>плексная программа физического воспитания учащихся 1-11 классов» В. И. Ляха, А. А. Зданеви</w:t>
      </w:r>
      <w:r>
        <w:rPr>
          <w:sz w:val="24"/>
          <w:szCs w:val="24"/>
        </w:rPr>
        <w:t>ча. (М: Просвещение, 2010).</w:t>
      </w:r>
    </w:p>
    <w:p w:rsidR="00B53750" w:rsidRDefault="00B53750" w:rsidP="00DE4AE7">
      <w:pPr>
        <w:shd w:val="clear" w:color="auto" w:fill="FFFFFF"/>
        <w:spacing w:before="5" w:line="300" w:lineRule="exact"/>
        <w:ind w:left="26" w:right="22" w:firstLine="362"/>
        <w:jc w:val="both"/>
      </w:pPr>
      <w:r>
        <w:rPr>
          <w:spacing w:val="-4"/>
          <w:sz w:val="24"/>
          <w:szCs w:val="24"/>
        </w:rPr>
        <w:t>В соответствии с ФБУПП учебный предмет «Физическая культура» вводится как обязатель-</w:t>
      </w:r>
      <w:r>
        <w:rPr>
          <w:spacing w:val="-3"/>
          <w:sz w:val="24"/>
          <w:szCs w:val="24"/>
        </w:rPr>
        <w:t>ный предмет в средней школе, на его преподавание отводится 68 (102) часов в год.</w:t>
      </w:r>
    </w:p>
    <w:p w:rsidR="00B53750" w:rsidRDefault="00B53750" w:rsidP="00DE4AE7">
      <w:pPr>
        <w:shd w:val="clear" w:color="auto" w:fill="FFFFFF"/>
        <w:spacing w:before="120" w:line="300" w:lineRule="exact"/>
        <w:ind w:left="374"/>
      </w:pPr>
      <w:r>
        <w:rPr>
          <w:spacing w:val="-6"/>
          <w:sz w:val="24"/>
          <w:szCs w:val="24"/>
        </w:rPr>
        <w:t xml:space="preserve">Для прохождения программы в учебном процессе можно использовать следующие учебники: </w:t>
      </w:r>
      <w:r>
        <w:rPr>
          <w:i/>
          <w:iCs/>
          <w:sz w:val="24"/>
          <w:szCs w:val="24"/>
        </w:rPr>
        <w:t xml:space="preserve">Виленский, М. Я. </w:t>
      </w:r>
      <w:r>
        <w:rPr>
          <w:sz w:val="24"/>
          <w:szCs w:val="24"/>
        </w:rPr>
        <w:t>Физическая культура. 5-7 кл.: учеб. для общеобразоват. учреждений</w:t>
      </w:r>
    </w:p>
    <w:p w:rsidR="00B53750" w:rsidRDefault="00B53750" w:rsidP="00DE4AE7">
      <w:pPr>
        <w:shd w:val="clear" w:color="auto" w:fill="FFFFFF"/>
        <w:spacing w:line="298" w:lineRule="exact"/>
        <w:ind w:left="19"/>
      </w:pPr>
      <w:r>
        <w:rPr>
          <w:sz w:val="24"/>
          <w:szCs w:val="24"/>
        </w:rPr>
        <w:t>М. Я. Виленский, Т. Ю. Торочкова, И. М. Туревский ; под общ. ред. М. Я. Виленского. - М.:</w:t>
      </w:r>
    </w:p>
    <w:p w:rsidR="00B53750" w:rsidRDefault="00B53750" w:rsidP="00DE4AE7">
      <w:pPr>
        <w:shd w:val="clear" w:color="auto" w:fill="FFFFFF"/>
        <w:spacing w:line="298" w:lineRule="exact"/>
        <w:ind w:left="22"/>
      </w:pPr>
      <w:r>
        <w:rPr>
          <w:spacing w:val="-5"/>
          <w:sz w:val="24"/>
          <w:szCs w:val="24"/>
        </w:rPr>
        <w:t>Просвещение, 2009.</w:t>
      </w:r>
    </w:p>
    <w:p w:rsidR="00B53750" w:rsidRDefault="00B53750" w:rsidP="00DE4AE7">
      <w:pPr>
        <w:shd w:val="clear" w:color="auto" w:fill="FFFFFF"/>
        <w:spacing w:before="2" w:line="298" w:lineRule="exact"/>
        <w:ind w:left="365"/>
      </w:pPr>
      <w:r>
        <w:rPr>
          <w:i/>
          <w:iCs/>
          <w:sz w:val="24"/>
          <w:szCs w:val="24"/>
        </w:rPr>
        <w:t xml:space="preserve">Лях, В. И. </w:t>
      </w:r>
      <w:r>
        <w:rPr>
          <w:sz w:val="24"/>
          <w:szCs w:val="24"/>
        </w:rPr>
        <w:t>Физическая культура. 8-9 кл. : учеб. для общеобразоват. учреждений / В. И. Лях,</w:t>
      </w:r>
    </w:p>
    <w:p w:rsidR="00B53750" w:rsidRDefault="00B53750" w:rsidP="00DE4AE7">
      <w:pPr>
        <w:shd w:val="clear" w:color="auto" w:fill="FFFFFF"/>
        <w:spacing w:line="298" w:lineRule="exact"/>
        <w:ind w:left="19"/>
      </w:pPr>
      <w:r>
        <w:rPr>
          <w:spacing w:val="-3"/>
          <w:sz w:val="24"/>
          <w:szCs w:val="24"/>
        </w:rPr>
        <w:t>А. А. Зданевич ; под общ. ред. В. И. Ляха. - М. : Просвещение, 2009.</w:t>
      </w:r>
    </w:p>
    <w:p w:rsidR="00B53750" w:rsidRDefault="00B53750" w:rsidP="00DE4AE7">
      <w:pPr>
        <w:shd w:val="clear" w:color="auto" w:fill="FFFFFF"/>
        <w:spacing w:before="120" w:line="298" w:lineRule="exact"/>
        <w:ind w:left="5" w:right="5" w:firstLine="362"/>
        <w:jc w:val="both"/>
      </w:pPr>
      <w:r>
        <w:rPr>
          <w:spacing w:val="-5"/>
          <w:sz w:val="24"/>
          <w:szCs w:val="24"/>
        </w:rPr>
        <w:t xml:space="preserve">В программе В. И. Ляха, А. А. Зданевича программный материал делится на две части - </w:t>
      </w:r>
      <w:r>
        <w:rPr>
          <w:i/>
          <w:iCs/>
          <w:spacing w:val="-5"/>
          <w:sz w:val="24"/>
          <w:szCs w:val="24"/>
        </w:rPr>
        <w:t xml:space="preserve">базовую </w:t>
      </w:r>
      <w:r>
        <w:rPr>
          <w:spacing w:val="-5"/>
          <w:sz w:val="24"/>
          <w:szCs w:val="24"/>
        </w:rPr>
        <w:t xml:space="preserve">и </w:t>
      </w:r>
      <w:r>
        <w:rPr>
          <w:i/>
          <w:iCs/>
          <w:spacing w:val="-5"/>
          <w:sz w:val="24"/>
          <w:szCs w:val="24"/>
        </w:rPr>
        <w:t xml:space="preserve">вариативную. В базовую часть </w:t>
      </w:r>
      <w:r>
        <w:rPr>
          <w:spacing w:val="-5"/>
          <w:sz w:val="24"/>
          <w:szCs w:val="24"/>
        </w:rPr>
        <w:t>входит материал в соответствии с федеральным компонен-</w:t>
      </w:r>
      <w:r>
        <w:rPr>
          <w:spacing w:val="-4"/>
          <w:sz w:val="24"/>
          <w:szCs w:val="24"/>
        </w:rPr>
        <w:t xml:space="preserve">том учебного плана, региональный компонент </w:t>
      </w:r>
      <w:r w:rsidRPr="00A536E4">
        <w:rPr>
          <w:i/>
          <w:iCs/>
          <w:spacing w:val="-4"/>
          <w:sz w:val="24"/>
          <w:szCs w:val="24"/>
        </w:rPr>
        <w:t>(Раздел Гимнастика заменяется на раздел плавание)</w:t>
      </w:r>
      <w:r>
        <w:rPr>
          <w:i/>
          <w:iCs/>
          <w:spacing w:val="-4"/>
          <w:sz w:val="24"/>
          <w:szCs w:val="24"/>
        </w:rPr>
        <w:t xml:space="preserve">. </w:t>
      </w:r>
      <w:r>
        <w:rPr>
          <w:spacing w:val="-4"/>
          <w:sz w:val="24"/>
          <w:szCs w:val="24"/>
        </w:rPr>
        <w:t xml:space="preserve">Базовая часть выполняет обязательный минимум образования по предмету "Физическая культура" </w:t>
      </w:r>
      <w:r>
        <w:rPr>
          <w:i/>
          <w:iCs/>
          <w:spacing w:val="-3"/>
          <w:sz w:val="24"/>
          <w:szCs w:val="24"/>
        </w:rPr>
        <w:t xml:space="preserve">Вариативная часть </w:t>
      </w:r>
      <w:r>
        <w:rPr>
          <w:spacing w:val="-3"/>
          <w:sz w:val="24"/>
          <w:szCs w:val="24"/>
        </w:rPr>
        <w:t>включает в себя программный материал по баскетболу. Программный ма</w:t>
      </w:r>
      <w:r>
        <w:rPr>
          <w:spacing w:val="-2"/>
          <w:sz w:val="24"/>
          <w:szCs w:val="24"/>
        </w:rPr>
        <w:t>териал усложняется по разделам каждый год за счет увеличения сложности элементов на базе ранее пройденных. В 7-9 классах единоборства заменяются легкой атлетикой и кроссовой под</w:t>
      </w:r>
      <w:r>
        <w:rPr>
          <w:spacing w:val="-4"/>
          <w:sz w:val="24"/>
          <w:szCs w:val="24"/>
        </w:rPr>
        <w:t xml:space="preserve">готовкой. Для прохождения теоретических сведений можно выделять время как в процессе </w:t>
      </w:r>
      <w:r>
        <w:rPr>
          <w:spacing w:val="-4"/>
          <w:sz w:val="24"/>
          <w:szCs w:val="24"/>
          <w:lang w:val="en-US"/>
        </w:rPr>
        <w:t>yp</w:t>
      </w:r>
      <w:r>
        <w:rPr>
          <w:spacing w:val="-4"/>
          <w:sz w:val="24"/>
          <w:szCs w:val="24"/>
        </w:rPr>
        <w:t>о</w:t>
      </w:r>
      <w:r>
        <w:rPr>
          <w:sz w:val="24"/>
          <w:szCs w:val="24"/>
        </w:rPr>
        <w:t>ков, так и отдельно один час в четверти.</w:t>
      </w:r>
    </w:p>
    <w:p w:rsidR="00B53750" w:rsidRDefault="00B53750" w:rsidP="00DE4AE7">
      <w:pPr>
        <w:shd w:val="clear" w:color="auto" w:fill="FFFFFF"/>
        <w:spacing w:before="5" w:line="298" w:lineRule="exact"/>
        <w:ind w:firstLine="370"/>
        <w:jc w:val="both"/>
      </w:pPr>
      <w:r>
        <w:rPr>
          <w:spacing w:val="-3"/>
          <w:sz w:val="24"/>
          <w:szCs w:val="24"/>
        </w:rPr>
        <w:t xml:space="preserve">Важной особенностью образовательного процесса в основной школе является оценивание </w:t>
      </w:r>
      <w:r>
        <w:rPr>
          <w:spacing w:val="-5"/>
          <w:sz w:val="24"/>
          <w:szCs w:val="24"/>
        </w:rPr>
        <w:t>учащихся. Оценивание учащихся предусмотрено как по окончании раздела, так и по мере освое</w:t>
      </w:r>
      <w:r>
        <w:rPr>
          <w:spacing w:val="-4"/>
          <w:sz w:val="24"/>
          <w:szCs w:val="24"/>
        </w:rPr>
        <w:t>ния умений и навыков. По окончании основной школы учащийся должен показать уровень фи</w:t>
      </w:r>
      <w:r>
        <w:rPr>
          <w:spacing w:val="-1"/>
          <w:sz w:val="24"/>
          <w:szCs w:val="24"/>
        </w:rPr>
        <w:t xml:space="preserve">зической подготовленности не ниже результатов, приведенных в разделе "Демонстрировать", </w:t>
      </w:r>
      <w:r>
        <w:rPr>
          <w:spacing w:val="-2"/>
          <w:sz w:val="24"/>
          <w:szCs w:val="24"/>
        </w:rPr>
        <w:t xml:space="preserve">что соответствует обязательному минимуму содержания образования. По окончании основной </w:t>
      </w:r>
      <w:r>
        <w:rPr>
          <w:sz w:val="24"/>
          <w:szCs w:val="24"/>
        </w:rPr>
        <w:t>школы учащийся сдает дифференцированный зачет.</w:t>
      </w:r>
    </w:p>
    <w:p w:rsidR="00B53750" w:rsidRDefault="00B53750" w:rsidP="00DE4AE7">
      <w:pPr>
        <w:shd w:val="clear" w:color="auto" w:fill="FFFFFF"/>
        <w:spacing w:before="180" w:line="300" w:lineRule="exact"/>
        <w:ind w:left="2899" w:right="442" w:hanging="1882"/>
      </w:pPr>
      <w:r>
        <w:rPr>
          <w:spacing w:val="-1"/>
          <w:sz w:val="24"/>
          <w:szCs w:val="24"/>
        </w:rPr>
        <w:t xml:space="preserve">Распределение </w:t>
      </w:r>
      <w:r>
        <w:rPr>
          <w:b/>
          <w:bCs/>
          <w:spacing w:val="-1"/>
          <w:sz w:val="24"/>
          <w:szCs w:val="24"/>
        </w:rPr>
        <w:t xml:space="preserve">учебного времени прохождения программного </w:t>
      </w:r>
      <w:r>
        <w:rPr>
          <w:spacing w:val="-1"/>
          <w:sz w:val="24"/>
          <w:szCs w:val="24"/>
        </w:rPr>
        <w:t xml:space="preserve">материала </w:t>
      </w:r>
      <w:r>
        <w:rPr>
          <w:b/>
          <w:bCs/>
          <w:sz w:val="24"/>
          <w:szCs w:val="24"/>
        </w:rPr>
        <w:t xml:space="preserve">по физической </w:t>
      </w:r>
      <w:r>
        <w:rPr>
          <w:sz w:val="24"/>
          <w:szCs w:val="24"/>
        </w:rPr>
        <w:t>культуре (5-6 классы)</w:t>
      </w:r>
    </w:p>
    <w:p w:rsidR="00B53750" w:rsidRDefault="00B53750" w:rsidP="00DE4AE7">
      <w:pPr>
        <w:spacing w:after="254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82"/>
        <w:gridCol w:w="3926"/>
        <w:gridCol w:w="898"/>
        <w:gridCol w:w="907"/>
        <w:gridCol w:w="912"/>
        <w:gridCol w:w="902"/>
        <w:gridCol w:w="912"/>
      </w:tblGrid>
      <w:tr w:rsidR="00B53750" w:rsidRPr="002D5030" w:rsidTr="006F5B59">
        <w:trPr>
          <w:trHeight w:hRule="exact" w:val="403"/>
        </w:trPr>
        <w:tc>
          <w:tcPr>
            <w:tcW w:w="7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31"/>
            </w:pPr>
            <w:r>
              <w:rPr>
                <w:spacing w:val="-3"/>
              </w:rPr>
              <w:t>№ п/п</w:t>
            </w:r>
          </w:p>
        </w:tc>
        <w:tc>
          <w:tcPr>
            <w:tcW w:w="39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571"/>
            </w:pPr>
            <w:r>
              <w:t>Вид программного материала</w:t>
            </w:r>
          </w:p>
        </w:tc>
        <w:tc>
          <w:tcPr>
            <w:tcW w:w="4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989"/>
            </w:pPr>
            <w:r>
              <w:t>Количество часов (уроков)</w:t>
            </w:r>
          </w:p>
        </w:tc>
      </w:tr>
      <w:tr w:rsidR="00B53750" w:rsidRPr="002D5030" w:rsidTr="006F5B59">
        <w:trPr>
          <w:trHeight w:hRule="exact" w:val="322"/>
        </w:trPr>
        <w:tc>
          <w:tcPr>
            <w:tcW w:w="78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/>
          <w:p w:rsidR="00B53750" w:rsidRPr="002D5030" w:rsidRDefault="00B53750" w:rsidP="006F5B59"/>
        </w:tc>
        <w:tc>
          <w:tcPr>
            <w:tcW w:w="39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/>
          <w:p w:rsidR="00B53750" w:rsidRPr="002D5030" w:rsidRDefault="00B53750" w:rsidP="006F5B59"/>
        </w:tc>
        <w:tc>
          <w:tcPr>
            <w:tcW w:w="4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906"/>
            </w:pPr>
            <w:r>
              <w:t>Класс</w:t>
            </w:r>
          </w:p>
        </w:tc>
      </w:tr>
      <w:tr w:rsidR="00B53750" w:rsidRPr="002D5030" w:rsidTr="006F5B59">
        <w:trPr>
          <w:trHeight w:hRule="exact" w:val="288"/>
        </w:trPr>
        <w:tc>
          <w:tcPr>
            <w:tcW w:w="7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/>
          <w:p w:rsidR="00B53750" w:rsidRPr="002D5030" w:rsidRDefault="00B53750" w:rsidP="006F5B59"/>
        </w:tc>
        <w:tc>
          <w:tcPr>
            <w:tcW w:w="39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/>
          <w:p w:rsidR="00B53750" w:rsidRPr="002D5030" w:rsidRDefault="00B53750" w:rsidP="006F5B59"/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6"/>
            </w:pPr>
            <w:r w:rsidRPr="002D5030">
              <w:rPr>
                <w:lang w:val="en-US"/>
              </w:rPr>
              <w:t>V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7"/>
            </w:pPr>
            <w:r w:rsidRPr="002D5030">
              <w:rPr>
                <w:lang w:val="en-US"/>
              </w:rPr>
              <w:t>VI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16"/>
            </w:pPr>
            <w:r w:rsidRPr="002D5030">
              <w:rPr>
                <w:lang w:val="en-US"/>
              </w:rPr>
              <w:t>VII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85"/>
            </w:pPr>
            <w:r w:rsidRPr="002D5030">
              <w:rPr>
                <w:lang w:val="en-US"/>
              </w:rPr>
              <w:t>VIII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54"/>
            </w:pPr>
            <w:r w:rsidRPr="002D5030">
              <w:rPr>
                <w:lang w:val="en-US"/>
              </w:rPr>
              <w:t>IX</w:t>
            </w:r>
          </w:p>
        </w:tc>
      </w:tr>
      <w:tr w:rsidR="00B53750" w:rsidRPr="002D5030" w:rsidTr="006F5B59">
        <w:trPr>
          <w:trHeight w:hRule="exact" w:val="336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6"/>
            </w:pPr>
            <w:r w:rsidRPr="002D5030">
              <w:t>1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4"/>
            </w:pPr>
            <w:r>
              <w:rPr>
                <w:b/>
                <w:bCs/>
              </w:rPr>
              <w:t>Базовая часть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50"/>
            </w:pPr>
            <w:r w:rsidRPr="002D5030">
              <w:t>75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57"/>
            </w:pPr>
            <w:r w:rsidRPr="002D5030">
              <w:t>75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59"/>
            </w:pPr>
            <w:r w:rsidRPr="002D5030">
              <w:t>75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54"/>
            </w:pPr>
            <w:r w:rsidRPr="002D5030">
              <w:t>75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52"/>
            </w:pPr>
            <w:r w:rsidRPr="002D5030">
              <w:t>75</w:t>
            </w:r>
          </w:p>
        </w:tc>
      </w:tr>
      <w:tr w:rsidR="00B53750" w:rsidRPr="002D5030" w:rsidTr="006F5B59">
        <w:trPr>
          <w:trHeight w:hRule="exact" w:val="341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87"/>
            </w:pPr>
            <w:r w:rsidRPr="002D5030">
              <w:t>1.1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5"/>
            </w:pPr>
            <w:r>
              <w:t>Основы знаний о физической культуре</w:t>
            </w:r>
          </w:p>
        </w:tc>
        <w:tc>
          <w:tcPr>
            <w:tcW w:w="4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399"/>
            </w:pPr>
            <w:r>
              <w:t>В процессе урока</w:t>
            </w:r>
          </w:p>
        </w:tc>
      </w:tr>
      <w:tr w:rsidR="00B53750" w:rsidRPr="002D5030" w:rsidTr="006F5B59">
        <w:trPr>
          <w:trHeight w:hRule="exact" w:val="341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85"/>
            </w:pPr>
            <w:r w:rsidRPr="002D5030">
              <w:t>1.2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"/>
            </w:pPr>
            <w:r>
              <w:t>Спортивные игры (волейбол)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6"/>
            </w:pPr>
            <w:r w:rsidRPr="002D5030">
              <w:t>18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4"/>
            </w:pPr>
            <w:r w:rsidRPr="002D5030"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1"/>
            </w:pPr>
            <w:r w:rsidRPr="002D5030">
              <w:t>18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4"/>
            </w:pPr>
            <w:r w:rsidRPr="002D5030"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1"/>
            </w:pPr>
            <w:r w:rsidRPr="002D5030">
              <w:rPr>
                <w:spacing w:val="-5"/>
              </w:rPr>
              <w:t>18      |</w:t>
            </w:r>
          </w:p>
        </w:tc>
      </w:tr>
      <w:tr w:rsidR="00B53750" w:rsidRPr="002D5030" w:rsidTr="006F5B59">
        <w:trPr>
          <w:trHeight w:hRule="exact" w:val="336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87"/>
            </w:pPr>
            <w:r w:rsidRPr="002D5030">
              <w:t>1.3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5"/>
            </w:pPr>
            <w:r>
              <w:t>Плавание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6"/>
            </w:pPr>
            <w:r w:rsidRPr="002D5030">
              <w:t>18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1"/>
            </w:pPr>
            <w:r w:rsidRPr="002D5030"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4"/>
            </w:pPr>
            <w:r w:rsidRPr="002D5030">
              <w:t>18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4"/>
            </w:pPr>
            <w:r w:rsidRPr="002D5030"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9"/>
            </w:pPr>
            <w:r w:rsidRPr="002D5030">
              <w:t>18</w:t>
            </w:r>
          </w:p>
        </w:tc>
      </w:tr>
      <w:tr w:rsidR="00B53750" w:rsidRPr="002D5030" w:rsidTr="006F5B59">
        <w:trPr>
          <w:trHeight w:hRule="exact" w:val="341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87"/>
            </w:pPr>
            <w:r w:rsidRPr="002D5030">
              <w:t>1.4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  <w:r>
              <w:t>Легкая атлетика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0"/>
            </w:pPr>
            <w:r w:rsidRPr="002D5030">
              <w:t>21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7"/>
            </w:pPr>
            <w:r w:rsidRPr="002D5030">
              <w:t>21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50"/>
            </w:pPr>
            <w:r w:rsidRPr="002D5030">
              <w:t>21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7"/>
            </w:pPr>
            <w:r w:rsidRPr="002D5030">
              <w:t>21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2"/>
            </w:pPr>
            <w:r w:rsidRPr="002D5030">
              <w:t>21</w:t>
            </w:r>
          </w:p>
        </w:tc>
      </w:tr>
      <w:tr w:rsidR="00B53750" w:rsidRPr="002D5030" w:rsidTr="006F5B59">
        <w:trPr>
          <w:trHeight w:hRule="exact" w:val="341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85"/>
            </w:pPr>
            <w:r w:rsidRPr="002D5030">
              <w:t>1.5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  <w:r>
              <w:t>Лыжная подготовка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4"/>
            </w:pPr>
            <w:r w:rsidRPr="002D5030">
              <w:t>18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9"/>
            </w:pPr>
            <w:r w:rsidRPr="002D5030"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9"/>
            </w:pPr>
            <w:r w:rsidRPr="002D5030">
              <w:t>18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9"/>
            </w:pPr>
            <w:r w:rsidRPr="002D5030"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6"/>
            </w:pPr>
            <w:r w:rsidRPr="002D5030">
              <w:t>18</w:t>
            </w:r>
          </w:p>
        </w:tc>
      </w:tr>
      <w:tr w:rsidR="00B53750" w:rsidRPr="002D5030" w:rsidTr="006F5B59">
        <w:trPr>
          <w:trHeight w:hRule="exact" w:val="336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35"/>
            </w:pPr>
            <w:r w:rsidRPr="002D5030">
              <w:t>2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5"/>
            </w:pPr>
            <w:r>
              <w:rPr>
                <w:b/>
                <w:bCs/>
              </w:rPr>
              <w:t>Вариативная часть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38"/>
            </w:pPr>
            <w:r w:rsidRPr="002D5030">
              <w:t>27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2"/>
            </w:pPr>
            <w:r w:rsidRPr="002D5030">
              <w:t>27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2"/>
            </w:pPr>
            <w:r w:rsidRPr="002D5030">
              <w:t>27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2"/>
            </w:pPr>
            <w:r w:rsidRPr="002D5030">
              <w:t>27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38"/>
            </w:pPr>
            <w:r w:rsidRPr="002D5030">
              <w:t>27</w:t>
            </w:r>
          </w:p>
        </w:tc>
      </w:tr>
      <w:tr w:rsidR="00B53750" w:rsidRPr="002D5030" w:rsidTr="006F5B59">
        <w:trPr>
          <w:trHeight w:hRule="exact" w:val="336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61"/>
            </w:pPr>
            <w:r w:rsidRPr="002D5030">
              <w:t>2.1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  <w:r>
              <w:t>Баскетбол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38"/>
            </w:pPr>
            <w:r w:rsidRPr="002D5030">
              <w:t>27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2"/>
            </w:pPr>
            <w:r w:rsidRPr="002D5030">
              <w:t>27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2"/>
            </w:pPr>
            <w:r w:rsidRPr="002D5030">
              <w:t>27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40"/>
            </w:pPr>
            <w:r w:rsidRPr="002D5030">
              <w:t>27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38"/>
            </w:pPr>
            <w:r w:rsidRPr="002D5030">
              <w:t>27</w:t>
            </w:r>
          </w:p>
        </w:tc>
      </w:tr>
      <w:tr w:rsidR="00B53750" w:rsidRPr="002D5030" w:rsidTr="006F5B59">
        <w:trPr>
          <w:trHeight w:hRule="exact" w:val="355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  <w:r>
              <w:t>Итого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09"/>
            </w:pPr>
            <w:r w:rsidRPr="002D5030">
              <w:t>102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11"/>
            </w:pPr>
            <w:r w:rsidRPr="002D5030">
              <w:t>102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11"/>
            </w:pPr>
            <w:r w:rsidRPr="002D5030">
              <w:t>102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14"/>
            </w:pPr>
            <w:r w:rsidRPr="002D5030">
              <w:t>102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11"/>
            </w:pPr>
            <w:r w:rsidRPr="002D5030">
              <w:t>102</w:t>
            </w:r>
          </w:p>
        </w:tc>
      </w:tr>
    </w:tbl>
    <w:p w:rsidR="00B53750" w:rsidRDefault="00B53750" w:rsidP="00DE4AE7"/>
    <w:p w:rsidR="00B53750" w:rsidRDefault="00B53750" w:rsidP="00DE4AE7"/>
    <w:p w:rsidR="00B53750" w:rsidRDefault="00B53750" w:rsidP="00DE4AE7"/>
    <w:p w:rsidR="00B53750" w:rsidRDefault="00B53750" w:rsidP="00DE4AE7">
      <w:pPr>
        <w:shd w:val="clear" w:color="auto" w:fill="FFFFFF"/>
        <w:spacing w:line="293" w:lineRule="exact"/>
        <w:ind w:left="17" w:firstLine="302"/>
        <w:jc w:val="both"/>
      </w:pPr>
      <w:r>
        <w:rPr>
          <w:b/>
          <w:bCs/>
          <w:sz w:val="22"/>
          <w:szCs w:val="22"/>
        </w:rPr>
        <w:t>1. Основы знаний о физической культуре, умения и навыки; приемы закаливания, спо</w:t>
      </w:r>
      <w:r>
        <w:rPr>
          <w:b/>
          <w:bCs/>
          <w:sz w:val="22"/>
          <w:szCs w:val="22"/>
        </w:rPr>
        <w:softHyphen/>
        <w:t>собы саморегуляции и самоконтроля.</w:t>
      </w:r>
    </w:p>
    <w:p w:rsidR="00B53750" w:rsidRDefault="00B53750" w:rsidP="00DE4AE7">
      <w:pPr>
        <w:shd w:val="clear" w:color="auto" w:fill="FFFFFF"/>
        <w:tabs>
          <w:tab w:val="left" w:pos="670"/>
        </w:tabs>
        <w:spacing w:before="60" w:line="295" w:lineRule="exact"/>
        <w:ind w:left="324"/>
      </w:pPr>
      <w:r>
        <w:rPr>
          <w:b/>
          <w:bCs/>
          <w:spacing w:val="-16"/>
          <w:sz w:val="22"/>
          <w:szCs w:val="22"/>
        </w:rPr>
        <w:t>1.1.</w:t>
      </w:r>
      <w:r>
        <w:rPr>
          <w:b/>
          <w:bCs/>
          <w:sz w:val="22"/>
          <w:szCs w:val="22"/>
        </w:rPr>
        <w:tab/>
        <w:t>Естественные основы.</w:t>
      </w:r>
    </w:p>
    <w:p w:rsidR="00B53750" w:rsidRDefault="00B53750" w:rsidP="00DE4AE7">
      <w:pPr>
        <w:shd w:val="clear" w:color="auto" w:fill="FFFFFF"/>
        <w:spacing w:line="295" w:lineRule="exact"/>
        <w:ind w:left="10" w:right="5" w:firstLine="300"/>
        <w:jc w:val="both"/>
      </w:pPr>
      <w:r>
        <w:rPr>
          <w:i/>
          <w:iCs/>
          <w:sz w:val="22"/>
          <w:szCs w:val="22"/>
        </w:rPr>
        <w:t xml:space="preserve">5 6 классы. </w:t>
      </w:r>
      <w:r>
        <w:rPr>
          <w:sz w:val="22"/>
          <w:szCs w:val="22"/>
        </w:rPr>
        <w:t>Влияние возрастных особенностей организма и его двигательной функции на фи</w:t>
      </w:r>
      <w:r>
        <w:rPr>
          <w:sz w:val="22"/>
          <w:szCs w:val="22"/>
        </w:rPr>
        <w:softHyphen/>
        <w:t>зическое развитие и физическую подготовленность школьников. Защитные свойства организма и профилактика средствами физической культуры.</w:t>
      </w:r>
    </w:p>
    <w:p w:rsidR="00B53750" w:rsidRDefault="00B53750" w:rsidP="00DE4AE7">
      <w:pPr>
        <w:shd w:val="clear" w:color="auto" w:fill="FFFFFF"/>
        <w:spacing w:line="295" w:lineRule="exact"/>
        <w:ind w:left="2" w:right="14" w:firstLine="324"/>
        <w:jc w:val="both"/>
      </w:pPr>
      <w:r>
        <w:rPr>
          <w:i/>
          <w:iCs/>
          <w:sz w:val="22"/>
          <w:szCs w:val="22"/>
        </w:rPr>
        <w:t xml:space="preserve">7-8 классы. </w:t>
      </w:r>
      <w:r>
        <w:rPr>
          <w:sz w:val="22"/>
          <w:szCs w:val="22"/>
        </w:rPr>
        <w:t>Опорно-двигательный аппарат и мышечная система, их роль в осуществлении двигательных актов. Значение нервной системы в управлении движениями и регуляции систем дыхания, кровоснабжения. Роль психических процессов в обучении двигательным действиям и движениям.</w:t>
      </w:r>
    </w:p>
    <w:p w:rsidR="00B53750" w:rsidRDefault="00B53750" w:rsidP="00DE4AE7">
      <w:pPr>
        <w:shd w:val="clear" w:color="auto" w:fill="FFFFFF"/>
        <w:spacing w:line="295" w:lineRule="exact"/>
        <w:ind w:right="14" w:firstLine="314"/>
        <w:jc w:val="both"/>
      </w:pPr>
      <w:r>
        <w:rPr>
          <w:i/>
          <w:iCs/>
          <w:sz w:val="22"/>
          <w:szCs w:val="22"/>
        </w:rPr>
        <w:t xml:space="preserve">9 класс. </w:t>
      </w:r>
      <w:r>
        <w:rPr>
          <w:sz w:val="22"/>
          <w:szCs w:val="22"/>
        </w:rPr>
        <w:t>Выполнение основных движений и комплексов физических упражнений, учиты</w:t>
      </w:r>
      <w:r>
        <w:rPr>
          <w:sz w:val="22"/>
          <w:szCs w:val="22"/>
        </w:rPr>
        <w:softHyphen/>
        <w:t>вающих возрастно-половые особенности школьников и направленно действующих на совершен</w:t>
      </w:r>
      <w:r>
        <w:rPr>
          <w:sz w:val="22"/>
          <w:szCs w:val="22"/>
        </w:rPr>
        <w:softHyphen/>
        <w:t>ствование соответствующих физических функций организма. Планирование и контроль индиви</w:t>
      </w:r>
      <w:r>
        <w:rPr>
          <w:sz w:val="22"/>
          <w:szCs w:val="22"/>
        </w:rPr>
        <w:softHyphen/>
        <w:t>дуальных физических нагрузок в процессе самостоятельных занятий физическими упражнениями.</w:t>
      </w:r>
    </w:p>
    <w:p w:rsidR="00B53750" w:rsidRDefault="00B53750" w:rsidP="00DE4AE7">
      <w:pPr>
        <w:shd w:val="clear" w:color="auto" w:fill="FFFFFF"/>
        <w:tabs>
          <w:tab w:val="left" w:pos="670"/>
        </w:tabs>
        <w:spacing w:before="103" w:line="295" w:lineRule="exact"/>
        <w:ind w:left="324"/>
      </w:pPr>
      <w:r>
        <w:rPr>
          <w:spacing w:val="-3"/>
          <w:w w:val="84"/>
          <w:sz w:val="22"/>
          <w:szCs w:val="22"/>
        </w:rPr>
        <w:t>1.2.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Социально-психологические основы.</w:t>
      </w:r>
    </w:p>
    <w:p w:rsidR="00B53750" w:rsidRDefault="00B53750" w:rsidP="00DE4AE7">
      <w:pPr>
        <w:shd w:val="clear" w:color="auto" w:fill="FFFFFF"/>
        <w:spacing w:line="295" w:lineRule="exact"/>
        <w:ind w:left="5" w:right="14" w:firstLine="307"/>
        <w:jc w:val="both"/>
      </w:pPr>
      <w:r>
        <w:rPr>
          <w:i/>
          <w:iCs/>
          <w:sz w:val="22"/>
          <w:szCs w:val="22"/>
        </w:rPr>
        <w:t xml:space="preserve">5-6 классы. </w:t>
      </w:r>
      <w:r>
        <w:rPr>
          <w:sz w:val="22"/>
          <w:szCs w:val="22"/>
        </w:rPr>
        <w:t>Решение задач игровой и соревновательной деятельности с помощью двигатель</w:t>
      </w:r>
      <w:r>
        <w:rPr>
          <w:sz w:val="22"/>
          <w:szCs w:val="22"/>
        </w:rPr>
        <w:softHyphen/>
        <w:t>ных действий. Гигиенические основы организации самостоятельных занятий физическими уп</w:t>
      </w:r>
      <w:r>
        <w:rPr>
          <w:sz w:val="22"/>
          <w:szCs w:val="22"/>
        </w:rPr>
        <w:softHyphen/>
        <w:t>ражнениями, обеспечение их общеукрепляющей и оздоровительной направленности, предупреж</w:t>
      </w:r>
      <w:r>
        <w:rPr>
          <w:sz w:val="22"/>
          <w:szCs w:val="22"/>
        </w:rPr>
        <w:softHyphen/>
        <w:t>дение травматизма и оказание посильной помощи при травмах и ушибах. Анализ техники физи</w:t>
      </w:r>
      <w:r>
        <w:rPr>
          <w:sz w:val="22"/>
          <w:szCs w:val="22"/>
        </w:rPr>
        <w:softHyphen/>
        <w:t>ческих упражнений, их освоение и выполнение по показу. Ведение тетрадей самостоятельных занятий физическими упражнениями, контроля за функциональным состоянием организма.</w:t>
      </w:r>
    </w:p>
    <w:p w:rsidR="00B53750" w:rsidRDefault="00B53750" w:rsidP="00DE4AE7">
      <w:pPr>
        <w:shd w:val="clear" w:color="auto" w:fill="FFFFFF"/>
        <w:spacing w:line="295" w:lineRule="exact"/>
        <w:ind w:left="5" w:right="26" w:firstLine="326"/>
        <w:jc w:val="both"/>
      </w:pPr>
      <w:r>
        <w:rPr>
          <w:i/>
          <w:iCs/>
          <w:sz w:val="22"/>
          <w:szCs w:val="22"/>
        </w:rPr>
        <w:t xml:space="preserve">7-8 классы. </w:t>
      </w:r>
      <w:r>
        <w:rPr>
          <w:sz w:val="22"/>
          <w:szCs w:val="22"/>
        </w:rPr>
        <w:t>Основы обучения и самообучения двигательным действиям, их роль в развитии внимания, памяти и мышления. Совершенствование и самосовершенствование физических спо</w:t>
      </w:r>
      <w:r>
        <w:rPr>
          <w:sz w:val="22"/>
          <w:szCs w:val="22"/>
        </w:rPr>
        <w:softHyphen/>
        <w:t>собностей, влияние этих процессов на физическое развитие, повышение учебно-трудовой актив</w:t>
      </w:r>
      <w:r>
        <w:rPr>
          <w:sz w:val="22"/>
          <w:szCs w:val="22"/>
        </w:rPr>
        <w:softHyphen/>
        <w:t>ности и формирование личностью значимых свойств и качеств. Анализ техники физических уп</w:t>
      </w:r>
      <w:r>
        <w:rPr>
          <w:sz w:val="22"/>
          <w:szCs w:val="22"/>
        </w:rPr>
        <w:softHyphen/>
        <w:t>ражнений, их освоение и выполнение по объяснению. Ведение тетрадей самостоятельных заня</w:t>
      </w:r>
      <w:r>
        <w:rPr>
          <w:sz w:val="22"/>
          <w:szCs w:val="22"/>
        </w:rPr>
        <w:softHyphen/>
        <w:t>тий физическими упражнениями, контроля за функциональным состоянием организма и физиче</w:t>
      </w:r>
      <w:r>
        <w:rPr>
          <w:sz w:val="22"/>
          <w:szCs w:val="22"/>
        </w:rPr>
        <w:softHyphen/>
        <w:t>ской подготовленностью.</w:t>
      </w:r>
    </w:p>
    <w:p w:rsidR="00B53750" w:rsidRDefault="00B53750" w:rsidP="00DE4AE7">
      <w:pPr>
        <w:shd w:val="clear" w:color="auto" w:fill="FFFFFF"/>
        <w:spacing w:line="295" w:lineRule="exact"/>
        <w:ind w:right="29" w:firstLine="322"/>
        <w:jc w:val="both"/>
      </w:pPr>
      <w:r>
        <w:rPr>
          <w:i/>
          <w:iCs/>
          <w:sz w:val="22"/>
          <w:szCs w:val="22"/>
        </w:rPr>
        <w:t xml:space="preserve">9 класс. </w:t>
      </w:r>
      <w:r>
        <w:rPr>
          <w:sz w:val="22"/>
          <w:szCs w:val="22"/>
        </w:rPr>
        <w:t>Анализ техники физических упражнений, их освоение и выполнение но показу, объ</w:t>
      </w:r>
      <w:r>
        <w:rPr>
          <w:sz w:val="22"/>
          <w:szCs w:val="22"/>
        </w:rPr>
        <w:softHyphen/>
        <w:t>яснению и описанию. Выполнение общеподготовительных и подводящих упражнений, двига</w:t>
      </w:r>
      <w:r>
        <w:rPr>
          <w:sz w:val="22"/>
          <w:szCs w:val="22"/>
        </w:rPr>
        <w:softHyphen/>
        <w:t>тельных действий в разнообразных игровых и соревновательных ситуациях. Ведение тетрадей самостоятельных занятий физическими упражнениями, контроля за функциональным состояни</w:t>
      </w:r>
      <w:r>
        <w:rPr>
          <w:sz w:val="22"/>
          <w:szCs w:val="22"/>
        </w:rPr>
        <w:softHyphen/>
        <w:t>ем организма, физическим развитием и физической подготовленностью. Комплексы физических упражнений для развития физических способностей и тестирования уровня двигательной подго</w:t>
      </w:r>
      <w:r>
        <w:rPr>
          <w:sz w:val="22"/>
          <w:szCs w:val="22"/>
        </w:rPr>
        <w:softHyphen/>
        <w:t>товленности.</w:t>
      </w:r>
    </w:p>
    <w:p w:rsidR="00B53750" w:rsidRDefault="00B53750" w:rsidP="00DE4AE7">
      <w:pPr>
        <w:shd w:val="clear" w:color="auto" w:fill="FFFFFF"/>
        <w:tabs>
          <w:tab w:val="left" w:pos="670"/>
        </w:tabs>
        <w:spacing w:before="103" w:line="295" w:lineRule="exact"/>
        <w:ind w:left="324"/>
      </w:pPr>
      <w:r>
        <w:rPr>
          <w:b/>
          <w:bCs/>
          <w:spacing w:val="-15"/>
          <w:sz w:val="22"/>
          <w:szCs w:val="22"/>
        </w:rPr>
        <w:t>1.3.</w:t>
      </w:r>
      <w:r>
        <w:rPr>
          <w:b/>
          <w:bCs/>
          <w:sz w:val="22"/>
          <w:szCs w:val="22"/>
        </w:rPr>
        <w:tab/>
        <w:t>Культурно-исторические основы.</w:t>
      </w:r>
    </w:p>
    <w:p w:rsidR="00B53750" w:rsidRDefault="00B53750" w:rsidP="00DE4AE7">
      <w:pPr>
        <w:shd w:val="clear" w:color="auto" w:fill="FFFFFF"/>
        <w:spacing w:line="295" w:lineRule="exact"/>
        <w:ind w:left="7" w:right="41" w:firstLine="319"/>
        <w:jc w:val="both"/>
      </w:pPr>
      <w:r>
        <w:rPr>
          <w:i/>
          <w:iCs/>
          <w:sz w:val="22"/>
          <w:szCs w:val="22"/>
        </w:rPr>
        <w:t xml:space="preserve">5-6 классы. </w:t>
      </w:r>
      <w:r>
        <w:rPr>
          <w:sz w:val="22"/>
          <w:szCs w:val="22"/>
        </w:rPr>
        <w:t>Основы истории возникновения и развития Олимпийского движения, физической культуры и отечественного спорта.</w:t>
      </w:r>
    </w:p>
    <w:p w:rsidR="00B53750" w:rsidRDefault="00B53750" w:rsidP="00DE4AE7">
      <w:pPr>
        <w:shd w:val="clear" w:color="auto" w:fill="FFFFFF"/>
        <w:spacing w:line="295" w:lineRule="exact"/>
        <w:ind w:left="7" w:right="41" w:firstLine="334"/>
        <w:jc w:val="both"/>
      </w:pPr>
      <w:r>
        <w:rPr>
          <w:sz w:val="22"/>
          <w:szCs w:val="22"/>
        </w:rPr>
        <w:t>7-</w:t>
      </w:r>
      <w:r>
        <w:rPr>
          <w:i/>
          <w:iCs/>
          <w:sz w:val="22"/>
          <w:szCs w:val="22"/>
        </w:rPr>
        <w:t xml:space="preserve">8 классы. </w:t>
      </w:r>
      <w:r>
        <w:rPr>
          <w:sz w:val="22"/>
          <w:szCs w:val="22"/>
        </w:rPr>
        <w:t>Физическая культура и ее значение в формирование здорового образа жизни со</w:t>
      </w:r>
      <w:r>
        <w:rPr>
          <w:sz w:val="22"/>
          <w:szCs w:val="22"/>
        </w:rPr>
        <w:softHyphen/>
        <w:t>временного человека.</w:t>
      </w:r>
    </w:p>
    <w:p w:rsidR="00B53750" w:rsidRDefault="00B53750" w:rsidP="00DE4AE7">
      <w:pPr>
        <w:shd w:val="clear" w:color="auto" w:fill="FFFFFF"/>
        <w:spacing w:line="295" w:lineRule="exact"/>
        <w:ind w:left="5" w:right="46" w:firstLine="334"/>
        <w:jc w:val="both"/>
      </w:pPr>
      <w:r>
        <w:rPr>
          <w:i/>
          <w:iCs/>
          <w:sz w:val="22"/>
          <w:szCs w:val="22"/>
        </w:rPr>
        <w:t xml:space="preserve">9 класс. </w:t>
      </w:r>
      <w:r>
        <w:rPr>
          <w:sz w:val="22"/>
          <w:szCs w:val="22"/>
        </w:rPr>
        <w:t>Изложение взглядов и отношений к физической культуре, к ее материальным и ду</w:t>
      </w:r>
      <w:r>
        <w:rPr>
          <w:sz w:val="22"/>
          <w:szCs w:val="22"/>
        </w:rPr>
        <w:softHyphen/>
        <w:t>ховным ценностям.</w:t>
      </w:r>
    </w:p>
    <w:p w:rsidR="00B53750" w:rsidRDefault="00B53750" w:rsidP="00DE4AE7">
      <w:pPr>
        <w:shd w:val="clear" w:color="auto" w:fill="FFFFFF"/>
        <w:tabs>
          <w:tab w:val="left" w:pos="670"/>
        </w:tabs>
        <w:spacing w:before="98" w:line="295" w:lineRule="exact"/>
        <w:ind w:left="324"/>
      </w:pPr>
      <w:r>
        <w:rPr>
          <w:b/>
          <w:bCs/>
          <w:spacing w:val="-13"/>
          <w:sz w:val="22"/>
          <w:szCs w:val="22"/>
        </w:rPr>
        <w:t>1.4.</w:t>
      </w:r>
      <w:r>
        <w:rPr>
          <w:b/>
          <w:bCs/>
          <w:sz w:val="22"/>
          <w:szCs w:val="22"/>
        </w:rPr>
        <w:tab/>
        <w:t>Приемы закаливания.</w:t>
      </w:r>
    </w:p>
    <w:p w:rsidR="00B53750" w:rsidRDefault="00B53750" w:rsidP="00DE4AE7">
      <w:pPr>
        <w:shd w:val="clear" w:color="auto" w:fill="FFFFFF"/>
        <w:spacing w:line="295" w:lineRule="exact"/>
        <w:ind w:left="2" w:right="48" w:firstLine="324"/>
        <w:jc w:val="both"/>
      </w:pPr>
      <w:r>
        <w:rPr>
          <w:i/>
          <w:iCs/>
          <w:sz w:val="22"/>
          <w:szCs w:val="22"/>
        </w:rPr>
        <w:t xml:space="preserve">5-6 классы. </w:t>
      </w:r>
      <w:r>
        <w:rPr>
          <w:sz w:val="22"/>
          <w:szCs w:val="22"/>
        </w:rPr>
        <w:t xml:space="preserve">Воздушные ванны </w:t>
      </w:r>
      <w:r>
        <w:rPr>
          <w:i/>
          <w:iCs/>
          <w:sz w:val="22"/>
          <w:szCs w:val="22"/>
        </w:rPr>
        <w:t>(теплые, безразличные, прохладные, холодные, очень холод</w:t>
      </w:r>
      <w:r>
        <w:rPr>
          <w:i/>
          <w:iCs/>
          <w:sz w:val="22"/>
          <w:szCs w:val="22"/>
        </w:rPr>
        <w:softHyphen/>
        <w:t xml:space="preserve">ные). </w:t>
      </w:r>
      <w:r>
        <w:rPr>
          <w:sz w:val="22"/>
          <w:szCs w:val="22"/>
        </w:rPr>
        <w:t xml:space="preserve">Солнечные ванны </w:t>
      </w:r>
      <w:r>
        <w:rPr>
          <w:i/>
          <w:iCs/>
          <w:sz w:val="22"/>
          <w:szCs w:val="22"/>
        </w:rPr>
        <w:t>(правила, дозировка).</w:t>
      </w:r>
    </w:p>
    <w:p w:rsidR="00B53750" w:rsidRDefault="00B53750" w:rsidP="00DE4AE7">
      <w:pPr>
        <w:shd w:val="clear" w:color="auto" w:fill="FFFFFF"/>
        <w:spacing w:line="295" w:lineRule="exact"/>
        <w:ind w:left="338" w:right="1267"/>
      </w:pPr>
      <w:r>
        <w:rPr>
          <w:i/>
          <w:iCs/>
          <w:sz w:val="22"/>
          <w:szCs w:val="22"/>
        </w:rPr>
        <w:t xml:space="preserve">7-8 классы. </w:t>
      </w:r>
      <w:r>
        <w:rPr>
          <w:sz w:val="22"/>
          <w:szCs w:val="22"/>
        </w:rPr>
        <w:t xml:space="preserve">Водные процедуры </w:t>
      </w:r>
      <w:r>
        <w:rPr>
          <w:i/>
          <w:iCs/>
          <w:sz w:val="22"/>
          <w:szCs w:val="22"/>
        </w:rPr>
        <w:t xml:space="preserve">(обтирание, душ), </w:t>
      </w:r>
      <w:r>
        <w:rPr>
          <w:sz w:val="22"/>
          <w:szCs w:val="22"/>
        </w:rPr>
        <w:t xml:space="preserve">купание в открытых водоемах. </w:t>
      </w:r>
      <w:r>
        <w:rPr>
          <w:i/>
          <w:iCs/>
          <w:sz w:val="22"/>
          <w:szCs w:val="22"/>
        </w:rPr>
        <w:t xml:space="preserve">9 класс. </w:t>
      </w:r>
      <w:r>
        <w:rPr>
          <w:sz w:val="22"/>
          <w:szCs w:val="22"/>
        </w:rPr>
        <w:t>Пользование баней.</w:t>
      </w:r>
    </w:p>
    <w:p w:rsidR="00B53750" w:rsidRDefault="00B53750" w:rsidP="00DE4AE7"/>
    <w:p w:rsidR="00B53750" w:rsidRDefault="00B53750" w:rsidP="00DE4AE7"/>
    <w:p w:rsidR="00B53750" w:rsidRDefault="00B53750" w:rsidP="00DE4AE7"/>
    <w:p w:rsidR="00B53750" w:rsidRDefault="00B53750" w:rsidP="00DE4AE7"/>
    <w:p w:rsidR="00B53750" w:rsidRDefault="00B53750" w:rsidP="00DE4AE7">
      <w:pPr>
        <w:shd w:val="clear" w:color="auto" w:fill="FFFFFF"/>
        <w:tabs>
          <w:tab w:val="left" w:pos="790"/>
        </w:tabs>
        <w:ind w:left="394"/>
      </w:pPr>
      <w:r>
        <w:rPr>
          <w:b/>
          <w:bCs/>
          <w:spacing w:val="-11"/>
          <w:sz w:val="24"/>
          <w:szCs w:val="24"/>
        </w:rPr>
        <w:t>1.5.</w:t>
      </w:r>
      <w:r>
        <w:rPr>
          <w:b/>
          <w:bCs/>
          <w:sz w:val="24"/>
          <w:szCs w:val="24"/>
        </w:rPr>
        <w:tab/>
      </w:r>
      <w:r>
        <w:rPr>
          <w:b/>
          <w:bCs/>
          <w:spacing w:val="-5"/>
          <w:sz w:val="24"/>
          <w:szCs w:val="24"/>
        </w:rPr>
        <w:t>Подвижные игры.</w:t>
      </w:r>
    </w:p>
    <w:p w:rsidR="00B53750" w:rsidRDefault="00B53750" w:rsidP="00DE4AE7">
      <w:pPr>
        <w:shd w:val="clear" w:color="auto" w:fill="FFFFFF"/>
        <w:spacing w:before="84" w:line="298" w:lineRule="exact"/>
        <w:ind w:left="396"/>
      </w:pPr>
      <w:r>
        <w:rPr>
          <w:i/>
          <w:iCs/>
          <w:sz w:val="24"/>
          <w:szCs w:val="24"/>
        </w:rPr>
        <w:t>Волейбол</w:t>
      </w:r>
    </w:p>
    <w:p w:rsidR="00B53750" w:rsidRDefault="00B53750" w:rsidP="00DE4AE7">
      <w:pPr>
        <w:shd w:val="clear" w:color="auto" w:fill="FFFFFF"/>
        <w:spacing w:line="298" w:lineRule="exact"/>
        <w:ind w:left="36" w:firstLine="362"/>
        <w:jc w:val="both"/>
      </w:pPr>
      <w:r>
        <w:rPr>
          <w:i/>
          <w:iCs/>
          <w:spacing w:val="-5"/>
          <w:sz w:val="24"/>
          <w:szCs w:val="24"/>
        </w:rPr>
        <w:t xml:space="preserve">5 9 классы. </w:t>
      </w:r>
      <w:r>
        <w:rPr>
          <w:spacing w:val="-5"/>
          <w:sz w:val="24"/>
          <w:szCs w:val="24"/>
        </w:rPr>
        <w:t xml:space="preserve">Терминология избранной игры. Правила и организация проведения соревнований </w:t>
      </w:r>
      <w:r>
        <w:rPr>
          <w:spacing w:val="-6"/>
          <w:sz w:val="24"/>
          <w:szCs w:val="24"/>
        </w:rPr>
        <w:t xml:space="preserve">по баскетболу. Техника безопасности при проведении соревнований и занятий. Подготовка места </w:t>
      </w:r>
      <w:r>
        <w:rPr>
          <w:spacing w:val="-3"/>
          <w:sz w:val="24"/>
          <w:szCs w:val="24"/>
        </w:rPr>
        <w:t>занятий. Помощь в судействе. Организация и проведение подвижных игр и игровых заданий.</w:t>
      </w:r>
    </w:p>
    <w:p w:rsidR="00B53750" w:rsidRDefault="00B53750" w:rsidP="00DE4AE7">
      <w:pPr>
        <w:shd w:val="clear" w:color="auto" w:fill="FFFFFF"/>
        <w:spacing w:before="106" w:line="300" w:lineRule="exact"/>
        <w:ind w:left="391"/>
      </w:pPr>
      <w:r>
        <w:rPr>
          <w:i/>
          <w:iCs/>
          <w:sz w:val="24"/>
          <w:szCs w:val="24"/>
        </w:rPr>
        <w:t>Баскетбол</w:t>
      </w:r>
    </w:p>
    <w:p w:rsidR="00B53750" w:rsidRDefault="00B53750" w:rsidP="00DE4AE7">
      <w:pPr>
        <w:shd w:val="clear" w:color="auto" w:fill="FFFFFF"/>
        <w:spacing w:line="300" w:lineRule="exact"/>
        <w:ind w:left="29" w:right="14" w:firstLine="362"/>
        <w:jc w:val="both"/>
      </w:pPr>
      <w:r>
        <w:rPr>
          <w:i/>
          <w:iCs/>
          <w:spacing w:val="-5"/>
          <w:sz w:val="24"/>
          <w:szCs w:val="24"/>
        </w:rPr>
        <w:t xml:space="preserve">5-9 классы. </w:t>
      </w:r>
      <w:r>
        <w:rPr>
          <w:spacing w:val="-5"/>
          <w:sz w:val="24"/>
          <w:szCs w:val="24"/>
        </w:rPr>
        <w:t xml:space="preserve">Терминология избранной игры. Правила и организация проведения соревнований </w:t>
      </w:r>
      <w:r>
        <w:rPr>
          <w:spacing w:val="-6"/>
          <w:sz w:val="24"/>
          <w:szCs w:val="24"/>
        </w:rPr>
        <w:t xml:space="preserve">по баскетболу. Техника безопасности при проведении соревнований и занятий. Подготовка места </w:t>
      </w:r>
      <w:r>
        <w:rPr>
          <w:spacing w:val="-3"/>
          <w:sz w:val="24"/>
          <w:szCs w:val="24"/>
        </w:rPr>
        <w:t>занятий. Помощь в судействе. Организация и проведение подвижных игр и игровых заданий.</w:t>
      </w:r>
    </w:p>
    <w:p w:rsidR="00B53750" w:rsidRDefault="00B53750" w:rsidP="00DE4AE7">
      <w:pPr>
        <w:shd w:val="clear" w:color="auto" w:fill="FFFFFF"/>
        <w:tabs>
          <w:tab w:val="left" w:pos="790"/>
        </w:tabs>
        <w:spacing w:before="103" w:line="300" w:lineRule="exact"/>
        <w:ind w:left="394"/>
      </w:pPr>
      <w:r>
        <w:rPr>
          <w:b/>
          <w:bCs/>
          <w:spacing w:val="-8"/>
          <w:sz w:val="24"/>
          <w:szCs w:val="24"/>
        </w:rPr>
        <w:t>1.6.</w:t>
      </w:r>
      <w:r>
        <w:rPr>
          <w:b/>
          <w:bCs/>
          <w:sz w:val="24"/>
          <w:szCs w:val="24"/>
        </w:rPr>
        <w:tab/>
      </w:r>
      <w:r>
        <w:rPr>
          <w:b/>
          <w:bCs/>
          <w:spacing w:val="-2"/>
          <w:sz w:val="24"/>
          <w:szCs w:val="24"/>
        </w:rPr>
        <w:t>Плавание.</w:t>
      </w:r>
    </w:p>
    <w:p w:rsidR="00B53750" w:rsidRDefault="00B53750" w:rsidP="00DE4AE7">
      <w:pPr>
        <w:shd w:val="clear" w:color="auto" w:fill="FFFFFF"/>
        <w:spacing w:line="300" w:lineRule="exact"/>
        <w:ind w:left="29" w:right="38" w:firstLine="362"/>
        <w:jc w:val="both"/>
      </w:pPr>
      <w:r>
        <w:rPr>
          <w:i/>
          <w:iCs/>
          <w:spacing w:val="-4"/>
          <w:sz w:val="24"/>
          <w:szCs w:val="24"/>
        </w:rPr>
        <w:t xml:space="preserve">5-6 классы. </w:t>
      </w:r>
      <w:r>
        <w:rPr>
          <w:spacing w:val="-4"/>
          <w:sz w:val="24"/>
          <w:szCs w:val="24"/>
        </w:rPr>
        <w:t>Техника безопасности при занятии плаванием на гигиенические требования. Как средство закаливания и укрепления здоровья.</w:t>
      </w:r>
    </w:p>
    <w:p w:rsidR="00B53750" w:rsidRDefault="00B53750" w:rsidP="00DE4AE7">
      <w:pPr>
        <w:shd w:val="clear" w:color="auto" w:fill="FFFFFF"/>
        <w:tabs>
          <w:tab w:val="left" w:pos="790"/>
        </w:tabs>
        <w:spacing w:before="103" w:line="300" w:lineRule="exact"/>
        <w:ind w:left="394"/>
      </w:pPr>
      <w:r>
        <w:rPr>
          <w:b/>
          <w:bCs/>
          <w:spacing w:val="-11"/>
          <w:sz w:val="24"/>
          <w:szCs w:val="24"/>
        </w:rPr>
        <w:t>1.7.</w:t>
      </w:r>
      <w:r>
        <w:rPr>
          <w:b/>
          <w:bCs/>
          <w:sz w:val="24"/>
          <w:szCs w:val="24"/>
        </w:rPr>
        <w:tab/>
      </w:r>
      <w:r>
        <w:rPr>
          <w:b/>
          <w:bCs/>
          <w:spacing w:val="-3"/>
          <w:sz w:val="24"/>
          <w:szCs w:val="24"/>
        </w:rPr>
        <w:t>Легкоатлетические упражнения.</w:t>
      </w:r>
    </w:p>
    <w:p w:rsidR="00B53750" w:rsidRDefault="00B53750" w:rsidP="00DE4AE7">
      <w:pPr>
        <w:shd w:val="clear" w:color="auto" w:fill="FFFFFF"/>
        <w:spacing w:line="300" w:lineRule="exact"/>
        <w:ind w:left="17" w:right="48" w:firstLine="360"/>
        <w:jc w:val="both"/>
      </w:pPr>
      <w:r>
        <w:rPr>
          <w:i/>
          <w:iCs/>
          <w:spacing w:val="-3"/>
          <w:sz w:val="24"/>
          <w:szCs w:val="24"/>
        </w:rPr>
        <w:t xml:space="preserve">5-9 классы. </w:t>
      </w:r>
      <w:r>
        <w:rPr>
          <w:spacing w:val="-3"/>
          <w:sz w:val="24"/>
          <w:szCs w:val="24"/>
        </w:rPr>
        <w:t>Терминология легкой атлетики. Правила и организация проведения соревнова</w:t>
      </w:r>
      <w:r>
        <w:rPr>
          <w:spacing w:val="-4"/>
          <w:sz w:val="24"/>
          <w:szCs w:val="24"/>
        </w:rPr>
        <w:t>ний по легкой атлетике. Техника безопасности при проведении соревнований и занятий. Подго</w:t>
      </w:r>
      <w:r>
        <w:rPr>
          <w:sz w:val="24"/>
          <w:szCs w:val="24"/>
        </w:rPr>
        <w:t>товка места занятий. Помощь в судействе.</w:t>
      </w:r>
    </w:p>
    <w:p w:rsidR="00B53750" w:rsidRDefault="00B53750" w:rsidP="00DE4AE7">
      <w:pPr>
        <w:shd w:val="clear" w:color="auto" w:fill="FFFFFF"/>
        <w:tabs>
          <w:tab w:val="left" w:pos="790"/>
        </w:tabs>
        <w:spacing w:before="122"/>
        <w:ind w:left="394"/>
      </w:pPr>
      <w:r>
        <w:rPr>
          <w:b/>
          <w:bCs/>
          <w:spacing w:val="-11"/>
          <w:sz w:val="24"/>
          <w:szCs w:val="24"/>
        </w:rPr>
        <w:t>1.8.</w:t>
      </w:r>
      <w:r>
        <w:rPr>
          <w:b/>
          <w:bCs/>
          <w:sz w:val="24"/>
          <w:szCs w:val="24"/>
        </w:rPr>
        <w:tab/>
      </w:r>
      <w:r>
        <w:rPr>
          <w:b/>
          <w:bCs/>
          <w:spacing w:val="-4"/>
          <w:sz w:val="24"/>
          <w:szCs w:val="24"/>
        </w:rPr>
        <w:t>Лыжная подготовка</w:t>
      </w:r>
    </w:p>
    <w:p w:rsidR="00B53750" w:rsidRDefault="00B53750" w:rsidP="00DE4AE7">
      <w:pPr>
        <w:shd w:val="clear" w:color="auto" w:fill="FFFFFF"/>
        <w:spacing w:before="98" w:line="302" w:lineRule="exact"/>
        <w:ind w:left="22" w:right="77" w:firstLine="362"/>
        <w:jc w:val="both"/>
      </w:pPr>
      <w:r>
        <w:rPr>
          <w:i/>
          <w:iCs/>
          <w:spacing w:val="-4"/>
          <w:sz w:val="24"/>
          <w:szCs w:val="24"/>
        </w:rPr>
        <w:t xml:space="preserve">5-9 классы. </w:t>
      </w:r>
      <w:r>
        <w:rPr>
          <w:spacing w:val="-4"/>
          <w:sz w:val="24"/>
          <w:szCs w:val="24"/>
        </w:rPr>
        <w:t>Правила и организация проведения соревнований по лыжным гонкам. Техника безопасно</w:t>
      </w:r>
      <w:r>
        <w:rPr>
          <w:sz w:val="24"/>
          <w:szCs w:val="24"/>
        </w:rPr>
        <w:t>сти при проведении соревнований и занятий. Помощь в судействе.</w:t>
      </w:r>
    </w:p>
    <w:p w:rsidR="00B53750" w:rsidRDefault="00B53750" w:rsidP="00DE4AE7">
      <w:pPr>
        <w:shd w:val="clear" w:color="auto" w:fill="FFFFFF"/>
        <w:spacing w:before="118"/>
        <w:ind w:left="384"/>
      </w:pPr>
      <w:r>
        <w:rPr>
          <w:b/>
          <w:bCs/>
          <w:spacing w:val="-4"/>
          <w:sz w:val="24"/>
          <w:szCs w:val="24"/>
        </w:rPr>
        <w:t>2. Демонстрировать.</w:t>
      </w:r>
    </w:p>
    <w:p w:rsidR="00B53750" w:rsidRDefault="00B53750" w:rsidP="00DE4AE7">
      <w:pPr>
        <w:spacing w:after="144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11"/>
        <w:gridCol w:w="4973"/>
        <w:gridCol w:w="1090"/>
        <w:gridCol w:w="1056"/>
      </w:tblGrid>
      <w:tr w:rsidR="00B53750" w:rsidRPr="002D5030" w:rsidTr="006F5B59">
        <w:trPr>
          <w:trHeight w:hRule="exact" w:val="533"/>
        </w:trPr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spacing w:line="235" w:lineRule="exact"/>
              <w:ind w:left="415" w:right="394" w:firstLine="24"/>
            </w:pPr>
            <w:r>
              <w:t>Физические способности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418"/>
            </w:pPr>
            <w:r>
              <w:t>Физические упражнения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46"/>
            </w:pPr>
            <w:r>
              <w:rPr>
                <w:spacing w:val="-12"/>
              </w:rPr>
              <w:t>Мальчики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jc w:val="center"/>
            </w:pPr>
            <w:r>
              <w:rPr>
                <w:spacing w:val="-13"/>
              </w:rPr>
              <w:t>Девочки</w:t>
            </w:r>
          </w:p>
        </w:tc>
      </w:tr>
      <w:tr w:rsidR="00B53750" w:rsidRPr="002D5030" w:rsidTr="006F5B59">
        <w:trPr>
          <w:trHeight w:hRule="exact" w:val="336"/>
        </w:trPr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7"/>
            </w:pPr>
            <w:r>
              <w:t>Скоростные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0"/>
            </w:pPr>
            <w:r>
              <w:t>Бег 60 м с высокого старта с опорой на руку, с.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319"/>
            </w:pPr>
            <w:r w:rsidRPr="002D5030">
              <w:t>9,2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jc w:val="center"/>
            </w:pPr>
            <w:r w:rsidRPr="002D5030">
              <w:t>10,2</w:t>
            </w:r>
          </w:p>
        </w:tc>
      </w:tr>
      <w:tr w:rsidR="00B53750" w:rsidRPr="002D5030" w:rsidTr="006F5B59">
        <w:trPr>
          <w:trHeight w:hRule="exact" w:val="336"/>
        </w:trPr>
        <w:tc>
          <w:tcPr>
            <w:tcW w:w="20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4"/>
            </w:pPr>
            <w:r>
              <w:t>Силовые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7"/>
            </w:pPr>
            <w:r>
              <w:t>Прыжок в длину с места, см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317"/>
            </w:pPr>
            <w:r w:rsidRPr="002D5030">
              <w:t>180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jc w:val="center"/>
            </w:pPr>
            <w:r w:rsidRPr="002D5030">
              <w:t>165</w:t>
            </w:r>
          </w:p>
        </w:tc>
      </w:tr>
      <w:tr w:rsidR="00B53750" w:rsidRPr="002D5030" w:rsidTr="006F5B59">
        <w:trPr>
          <w:trHeight w:hRule="exact" w:val="331"/>
        </w:trPr>
        <w:tc>
          <w:tcPr>
            <w:tcW w:w="20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/>
          <w:p w:rsidR="00B53750" w:rsidRPr="002D5030" w:rsidRDefault="00B53750" w:rsidP="006F5B59"/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  <w:r>
              <w:t>Лазание по канату на расстояние 6 м, с.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365"/>
            </w:pPr>
            <w:r w:rsidRPr="002D5030">
              <w:t>12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jc w:val="center"/>
            </w:pPr>
            <w:r w:rsidRPr="002D5030">
              <w:t>-</w:t>
            </w:r>
          </w:p>
        </w:tc>
      </w:tr>
      <w:tr w:rsidR="00B53750" w:rsidRPr="002D5030" w:rsidTr="006F5B59">
        <w:trPr>
          <w:trHeight w:hRule="exact" w:val="595"/>
        </w:trPr>
        <w:tc>
          <w:tcPr>
            <w:tcW w:w="20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/>
          <w:p w:rsidR="00B53750" w:rsidRPr="002D5030" w:rsidRDefault="00B53750" w:rsidP="006F5B59"/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spacing w:line="262" w:lineRule="exact"/>
              <w:ind w:left="5"/>
            </w:pPr>
            <w:r>
              <w:t>Поднимание туловища, лежа на спине, руки за голо</w:t>
            </w:r>
            <w:r>
              <w:softHyphen/>
              <w:t>вой, количество раз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382"/>
            </w:pPr>
            <w:r w:rsidRPr="002D5030">
              <w:t>-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jc w:val="center"/>
            </w:pPr>
            <w:r w:rsidRPr="002D5030">
              <w:t>18</w:t>
            </w:r>
          </w:p>
        </w:tc>
      </w:tr>
      <w:tr w:rsidR="00B53750" w:rsidRPr="002D5030" w:rsidTr="006F5B59">
        <w:trPr>
          <w:trHeight w:hRule="exact" w:val="331"/>
        </w:trPr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7"/>
            </w:pPr>
            <w:r>
              <w:t>К выносливости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  <w:r>
              <w:t>Бег  на 2-3</w:t>
            </w:r>
            <w:bookmarkStart w:id="0" w:name="_GoBack"/>
            <w:bookmarkEnd w:id="0"/>
            <w:r>
              <w:t xml:space="preserve"> м, мин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64"/>
            </w:pPr>
            <w:r w:rsidRPr="002D5030">
              <w:t>8,50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jc w:val="center"/>
            </w:pPr>
            <w:r w:rsidRPr="002D5030">
              <w:t>10,20</w:t>
            </w:r>
          </w:p>
        </w:tc>
      </w:tr>
      <w:tr w:rsidR="00B53750" w:rsidRPr="002D5030" w:rsidTr="006F5B59">
        <w:trPr>
          <w:trHeight w:hRule="exact" w:val="331"/>
        </w:trPr>
        <w:tc>
          <w:tcPr>
            <w:tcW w:w="20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14"/>
            </w:pPr>
            <w:r>
              <w:t>К координации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"/>
            </w:pPr>
            <w:r>
              <w:t>Последовательное выполнение пяти кувырков, с.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83"/>
            </w:pPr>
            <w:r w:rsidRPr="002D5030">
              <w:t>10,0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81"/>
            </w:pPr>
            <w:r w:rsidRPr="002D5030">
              <w:rPr>
                <w:spacing w:val="-5"/>
              </w:rPr>
              <w:t>14,0      |</w:t>
            </w:r>
          </w:p>
        </w:tc>
      </w:tr>
      <w:tr w:rsidR="00B53750" w:rsidRPr="002D5030" w:rsidTr="006F5B59">
        <w:trPr>
          <w:trHeight w:hRule="exact" w:val="350"/>
        </w:trPr>
        <w:tc>
          <w:tcPr>
            <w:tcW w:w="20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/>
          <w:p w:rsidR="00B53750" w:rsidRPr="002D5030" w:rsidRDefault="00B53750" w:rsidP="006F5B59"/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</w:pPr>
            <w:r>
              <w:t>Броски малого мяча в стандартную мишень, м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ind w:left="278"/>
            </w:pPr>
            <w:r w:rsidRPr="002D5030">
              <w:t>12,0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D5030" w:rsidRDefault="00B53750" w:rsidP="006F5B59">
            <w:pPr>
              <w:shd w:val="clear" w:color="auto" w:fill="FFFFFF"/>
              <w:jc w:val="center"/>
            </w:pPr>
            <w:r w:rsidRPr="002D5030">
              <w:t>10,0</w:t>
            </w:r>
          </w:p>
        </w:tc>
      </w:tr>
    </w:tbl>
    <w:p w:rsidR="00B53750" w:rsidRDefault="00B53750" w:rsidP="00DE4AE7">
      <w:pPr>
        <w:shd w:val="clear" w:color="auto" w:fill="FFFFFF"/>
        <w:spacing w:before="110" w:line="300" w:lineRule="exact"/>
        <w:ind w:left="367"/>
      </w:pPr>
      <w:r>
        <w:rPr>
          <w:b/>
          <w:bCs/>
          <w:spacing w:val="-3"/>
          <w:sz w:val="24"/>
          <w:szCs w:val="24"/>
        </w:rPr>
        <w:t xml:space="preserve">Задачи </w:t>
      </w:r>
      <w:r>
        <w:rPr>
          <w:spacing w:val="-3"/>
          <w:sz w:val="24"/>
          <w:szCs w:val="24"/>
        </w:rPr>
        <w:t>физического воспитания учащихся 5-9 классов направлены:</w:t>
      </w:r>
    </w:p>
    <w:p w:rsidR="00B53750" w:rsidRDefault="00B53750" w:rsidP="00DE4AE7">
      <w:pPr>
        <w:numPr>
          <w:ilvl w:val="0"/>
          <w:numId w:val="1"/>
        </w:numPr>
        <w:shd w:val="clear" w:color="auto" w:fill="FFFFFF"/>
        <w:tabs>
          <w:tab w:val="left" w:pos="540"/>
        </w:tabs>
        <w:spacing w:line="300" w:lineRule="exact"/>
        <w:ind w:right="113" w:firstLine="355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на содействие гармоническому развитию личности, укреплению здоровья учащихся, закреп</w:t>
      </w:r>
      <w:r>
        <w:rPr>
          <w:spacing w:val="-4"/>
          <w:sz w:val="24"/>
          <w:szCs w:val="24"/>
        </w:rPr>
        <w:t xml:space="preserve">лению навыков правильной осанки, профилактику плоскостопия; на содействие гармоническому </w:t>
      </w:r>
      <w:r>
        <w:rPr>
          <w:spacing w:val="-1"/>
          <w:sz w:val="24"/>
          <w:szCs w:val="24"/>
        </w:rPr>
        <w:t xml:space="preserve">развитию, выбору устойчивости к неблагоприятным условиям внешней среды, воспитание </w:t>
      </w:r>
      <w:r>
        <w:rPr>
          <w:sz w:val="24"/>
          <w:szCs w:val="24"/>
        </w:rPr>
        <w:t>ценностных ориентации, на здоровый образ жизни;</w:t>
      </w:r>
    </w:p>
    <w:p w:rsidR="00B53750" w:rsidRDefault="00B53750" w:rsidP="00DE4AE7">
      <w:pPr>
        <w:numPr>
          <w:ilvl w:val="0"/>
          <w:numId w:val="1"/>
        </w:numPr>
        <w:shd w:val="clear" w:color="auto" w:fill="FFFFFF"/>
        <w:tabs>
          <w:tab w:val="left" w:pos="540"/>
        </w:tabs>
        <w:spacing w:line="300" w:lineRule="exact"/>
        <w:ind w:left="355"/>
        <w:rPr>
          <w:sz w:val="24"/>
          <w:szCs w:val="24"/>
        </w:rPr>
      </w:pPr>
      <w:r>
        <w:rPr>
          <w:spacing w:val="-3"/>
          <w:sz w:val="24"/>
          <w:szCs w:val="24"/>
        </w:rPr>
        <w:t>на обучение основам базовых видов двигательных действий;</w:t>
      </w:r>
    </w:p>
    <w:p w:rsidR="00B53750" w:rsidRDefault="00B53750" w:rsidP="00DE4AE7">
      <w:pPr>
        <w:numPr>
          <w:ilvl w:val="0"/>
          <w:numId w:val="1"/>
        </w:numPr>
        <w:shd w:val="clear" w:color="auto" w:fill="FFFFFF"/>
        <w:tabs>
          <w:tab w:val="left" w:pos="540"/>
        </w:tabs>
        <w:spacing w:before="2" w:line="300" w:lineRule="exact"/>
        <w:ind w:left="355"/>
        <w:rPr>
          <w:sz w:val="24"/>
          <w:szCs w:val="24"/>
        </w:rPr>
      </w:pPr>
      <w:r>
        <w:rPr>
          <w:spacing w:val="-3"/>
          <w:sz w:val="24"/>
          <w:szCs w:val="24"/>
        </w:rPr>
        <w:t>на дальнейшее развитие координационных и кондиционных способностей;</w:t>
      </w:r>
    </w:p>
    <w:p w:rsidR="00B53750" w:rsidRDefault="00B53750" w:rsidP="00DE4AE7">
      <w:pPr>
        <w:numPr>
          <w:ilvl w:val="0"/>
          <w:numId w:val="1"/>
        </w:numPr>
        <w:shd w:val="clear" w:color="auto" w:fill="FFFFFF"/>
        <w:tabs>
          <w:tab w:val="left" w:pos="540"/>
        </w:tabs>
        <w:spacing w:line="300" w:lineRule="exact"/>
        <w:ind w:right="127" w:firstLine="355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на формирование знаний о личной гигиене, режиме дня, влиянии физических упражнений на </w:t>
      </w:r>
      <w:r>
        <w:rPr>
          <w:spacing w:val="-5"/>
          <w:sz w:val="24"/>
          <w:szCs w:val="24"/>
        </w:rPr>
        <w:t xml:space="preserve">состояние здоровья, работоспособность и развитие двигательных способностей на основе систем </w:t>
      </w:r>
      <w:r>
        <w:rPr>
          <w:sz w:val="24"/>
          <w:szCs w:val="24"/>
        </w:rPr>
        <w:t>организма;</w:t>
      </w:r>
    </w:p>
    <w:p w:rsidR="00B53750" w:rsidRDefault="00B53750" w:rsidP="00DE4AE7">
      <w:pPr>
        <w:numPr>
          <w:ilvl w:val="0"/>
          <w:numId w:val="1"/>
        </w:numPr>
        <w:shd w:val="clear" w:color="auto" w:fill="FFFFFF"/>
        <w:tabs>
          <w:tab w:val="left" w:pos="540"/>
        </w:tabs>
        <w:spacing w:before="2" w:line="300" w:lineRule="exact"/>
        <w:ind w:left="355"/>
        <w:rPr>
          <w:sz w:val="24"/>
          <w:szCs w:val="24"/>
        </w:rPr>
      </w:pPr>
      <w:r>
        <w:rPr>
          <w:spacing w:val="-3"/>
          <w:sz w:val="24"/>
          <w:szCs w:val="24"/>
        </w:rPr>
        <w:t>на углубленное представление об основных видах спорта;</w:t>
      </w:r>
    </w:p>
    <w:p w:rsidR="00B53750" w:rsidRDefault="00B53750" w:rsidP="00DE4AE7"/>
    <w:p w:rsidR="00B53750" w:rsidRDefault="00B53750" w:rsidP="00DE4AE7"/>
    <w:p w:rsidR="00B53750" w:rsidRDefault="00B53750" w:rsidP="00DE4AE7">
      <w:pPr>
        <w:shd w:val="clear" w:color="auto" w:fill="FFFFFF"/>
        <w:tabs>
          <w:tab w:val="left" w:pos="442"/>
        </w:tabs>
        <w:spacing w:line="298" w:lineRule="exact"/>
        <w:ind w:firstLine="28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на приобщение к самостоятельным занятиям физическими упражнениями и занятиям лю</w:t>
      </w:r>
      <w:r>
        <w:rPr>
          <w:sz w:val="22"/>
          <w:szCs w:val="22"/>
        </w:rPr>
        <w:softHyphen/>
        <w:t>-</w:t>
      </w:r>
      <w:r>
        <w:rPr>
          <w:sz w:val="22"/>
          <w:szCs w:val="22"/>
        </w:rPr>
        <w:br/>
        <w:t>бимым видом спорта в свободное время;</w:t>
      </w:r>
    </w:p>
    <w:p w:rsidR="00B53750" w:rsidRDefault="00B53750" w:rsidP="00DE4AE7">
      <w:pPr>
        <w:shd w:val="clear" w:color="auto" w:fill="FFFFFF"/>
        <w:spacing w:before="2" w:line="298" w:lineRule="exact"/>
        <w:ind w:left="478"/>
      </w:pPr>
      <w:r>
        <w:rPr>
          <w:sz w:val="22"/>
          <w:szCs w:val="22"/>
        </w:rPr>
        <w:t>на формирование адекватной оценки собственных физических возможностей;</w:t>
      </w:r>
    </w:p>
    <w:p w:rsidR="00B53750" w:rsidRDefault="00B53750" w:rsidP="00DE4AE7">
      <w:pPr>
        <w:shd w:val="clear" w:color="auto" w:fill="FFFFFF"/>
        <w:spacing w:line="298" w:lineRule="exact"/>
        <w:ind w:left="478"/>
      </w:pPr>
      <w:r>
        <w:rPr>
          <w:sz w:val="22"/>
          <w:szCs w:val="22"/>
        </w:rPr>
        <w:t>на содействие развития психических процессов и обучение психической саморегуляции.</w:t>
      </w:r>
    </w:p>
    <w:p w:rsidR="00B53750" w:rsidRDefault="00B53750" w:rsidP="00DE4AE7">
      <w:pPr>
        <w:shd w:val="clear" w:color="auto" w:fill="FFFFFF"/>
        <w:spacing w:before="115" w:line="302" w:lineRule="exact"/>
        <w:ind w:left="470" w:right="2160" w:hanging="139"/>
      </w:pPr>
      <w:r>
        <w:rPr>
          <w:sz w:val="22"/>
          <w:szCs w:val="22"/>
        </w:rPr>
        <w:t xml:space="preserve">Рабочий план составлен с учетом следующих нормативных документов: </w:t>
      </w:r>
    </w:p>
    <w:p w:rsidR="00B53750" w:rsidRDefault="00B53750" w:rsidP="00DE4AE7">
      <w:pPr>
        <w:shd w:val="clear" w:color="auto" w:fill="FFFFFF"/>
        <w:spacing w:line="302" w:lineRule="exact"/>
        <w:ind w:left="24" w:firstLine="468"/>
      </w:pPr>
      <w:r>
        <w:rPr>
          <w:sz w:val="22"/>
          <w:szCs w:val="22"/>
        </w:rPr>
        <w:t>Национальная доктрина образования в Российской Федерации. Постановление Правитель</w:t>
      </w:r>
      <w:r>
        <w:rPr>
          <w:sz w:val="22"/>
          <w:szCs w:val="22"/>
        </w:rPr>
        <w:softHyphen/>
        <w:t>ства РФ от 4.10.2000 г. №751;</w:t>
      </w:r>
    </w:p>
    <w:p w:rsidR="00B53750" w:rsidRDefault="00B53750" w:rsidP="00DE4AE7">
      <w:pPr>
        <w:shd w:val="clear" w:color="auto" w:fill="FFFFFF"/>
        <w:tabs>
          <w:tab w:val="left" w:pos="442"/>
        </w:tabs>
        <w:spacing w:before="2" w:line="302" w:lineRule="exact"/>
        <w:ind w:firstLine="28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Концепция модернизации российского образования на период до 2010 года. Распоряжение</w:t>
      </w:r>
      <w:r>
        <w:rPr>
          <w:sz w:val="22"/>
          <w:szCs w:val="22"/>
        </w:rPr>
        <w:br/>
        <w:t>Правительства РФ от 30.08.2002 г. № 1507-р.</w:t>
      </w:r>
    </w:p>
    <w:p w:rsidR="00B53750" w:rsidRDefault="00B53750" w:rsidP="00DE4AE7">
      <w:pPr>
        <w:shd w:val="clear" w:color="auto" w:fill="FFFFFF"/>
        <w:spacing w:before="2" w:line="302" w:lineRule="exact"/>
        <w:ind w:left="17" w:firstLine="454"/>
      </w:pPr>
      <w:r>
        <w:rPr>
          <w:sz w:val="22"/>
          <w:szCs w:val="22"/>
        </w:rPr>
        <w:t>Базисный учебный план общеобразовательных учреждений Российской Федерации. Приказ МО РФ от 9.02.1998 г. №322;</w:t>
      </w:r>
    </w:p>
    <w:p w:rsidR="00B53750" w:rsidRDefault="00B53750" w:rsidP="00DE4AE7">
      <w:pPr>
        <w:numPr>
          <w:ilvl w:val="0"/>
          <w:numId w:val="2"/>
        </w:numPr>
        <w:shd w:val="clear" w:color="auto" w:fill="FFFFFF"/>
        <w:tabs>
          <w:tab w:val="left" w:pos="442"/>
        </w:tabs>
        <w:spacing w:before="5" w:line="302" w:lineRule="exact"/>
        <w:ind w:firstLine="286"/>
        <w:rPr>
          <w:sz w:val="22"/>
          <w:szCs w:val="22"/>
        </w:rPr>
      </w:pPr>
      <w:r>
        <w:rPr>
          <w:sz w:val="22"/>
          <w:szCs w:val="22"/>
        </w:rPr>
        <w:t>Обязательный минимум содержания основного общего образования. Приказ МО РФ от 19.05.1998 г. № 1236;</w:t>
      </w:r>
    </w:p>
    <w:p w:rsidR="00B53750" w:rsidRDefault="00B53750" w:rsidP="00DE4AE7">
      <w:pPr>
        <w:numPr>
          <w:ilvl w:val="0"/>
          <w:numId w:val="2"/>
        </w:numPr>
        <w:shd w:val="clear" w:color="auto" w:fill="FFFFFF"/>
        <w:tabs>
          <w:tab w:val="left" w:pos="442"/>
        </w:tabs>
        <w:spacing w:before="2" w:line="302" w:lineRule="exact"/>
        <w:ind w:firstLine="286"/>
        <w:rPr>
          <w:sz w:val="22"/>
          <w:szCs w:val="22"/>
        </w:rPr>
      </w:pPr>
      <w:r>
        <w:rPr>
          <w:sz w:val="22"/>
          <w:szCs w:val="22"/>
        </w:rPr>
        <w:t>О введении третьего дополнительного часа физической культуры в общеобразовательных учреждениях Российской Федерации. Письмо МО РФ от 26.03.2002 г. № 30-51-197/20.</w:t>
      </w:r>
    </w:p>
    <w:p w:rsidR="00B53750" w:rsidRDefault="00B53750" w:rsidP="00DE4AE7">
      <w:pPr>
        <w:numPr>
          <w:ilvl w:val="0"/>
          <w:numId w:val="2"/>
        </w:numPr>
        <w:shd w:val="clear" w:color="auto" w:fill="FFFFFF"/>
        <w:tabs>
          <w:tab w:val="left" w:pos="442"/>
        </w:tabs>
        <w:spacing w:line="302" w:lineRule="exact"/>
        <w:ind w:firstLine="286"/>
        <w:rPr>
          <w:sz w:val="22"/>
          <w:szCs w:val="22"/>
        </w:rPr>
      </w:pPr>
      <w:r>
        <w:rPr>
          <w:sz w:val="22"/>
          <w:szCs w:val="22"/>
        </w:rPr>
        <w:t>О введении зачетов по физической культуре для учащихся выпускных классов 9 и 11 обще</w:t>
      </w:r>
      <w:r>
        <w:rPr>
          <w:sz w:val="22"/>
          <w:szCs w:val="22"/>
        </w:rPr>
        <w:softHyphen/>
        <w:t>образовательных школ РСФСР. Приказ МО РСФСР от 18.11.1985 г № 317.</w:t>
      </w:r>
    </w:p>
    <w:p w:rsidR="00B53750" w:rsidRDefault="00B53750">
      <w:pPr>
        <w:shd w:val="clear" w:color="auto" w:fill="FFFFFF"/>
        <w:ind w:left="127"/>
        <w:jc w:val="center"/>
        <w:rPr>
          <w:b/>
          <w:bCs/>
        </w:rPr>
      </w:pPr>
    </w:p>
    <w:p w:rsidR="00B53750" w:rsidRDefault="00B53750">
      <w:pPr>
        <w:shd w:val="clear" w:color="auto" w:fill="FFFFFF"/>
        <w:ind w:left="127"/>
        <w:jc w:val="center"/>
        <w:rPr>
          <w:b/>
          <w:bCs/>
        </w:rPr>
      </w:pPr>
    </w:p>
    <w:p w:rsidR="00B53750" w:rsidRDefault="00B53750">
      <w:pPr>
        <w:shd w:val="clear" w:color="auto" w:fill="FFFFFF"/>
        <w:ind w:left="127"/>
        <w:jc w:val="center"/>
        <w:rPr>
          <w:b/>
          <w:bCs/>
        </w:rPr>
      </w:pPr>
    </w:p>
    <w:p w:rsidR="00B53750" w:rsidRDefault="00B53750">
      <w:pPr>
        <w:shd w:val="clear" w:color="auto" w:fill="FFFFFF"/>
        <w:ind w:left="127"/>
        <w:jc w:val="center"/>
        <w:rPr>
          <w:b/>
          <w:bCs/>
        </w:rPr>
      </w:pPr>
    </w:p>
    <w:p w:rsidR="00B53750" w:rsidRDefault="00B53750">
      <w:pPr>
        <w:shd w:val="clear" w:color="auto" w:fill="FFFFFF"/>
        <w:ind w:left="127"/>
        <w:jc w:val="center"/>
        <w:rPr>
          <w:b/>
          <w:bCs/>
        </w:rPr>
      </w:pPr>
    </w:p>
    <w:p w:rsidR="00B53750" w:rsidRPr="004E0672" w:rsidRDefault="00B53750">
      <w:pPr>
        <w:shd w:val="clear" w:color="auto" w:fill="FFFFFF"/>
        <w:ind w:left="127"/>
        <w:jc w:val="center"/>
      </w:pPr>
      <w:r w:rsidRPr="004E0672">
        <w:rPr>
          <w:b/>
          <w:bCs/>
        </w:rPr>
        <w:t>ТЕМАТИЧЕСКОЕ ПЛАНИРОВАНИЕ</w:t>
      </w:r>
    </w:p>
    <w:p w:rsidR="00B53750" w:rsidRPr="004E0672" w:rsidRDefault="00B53750">
      <w:pPr>
        <w:shd w:val="clear" w:color="auto" w:fill="FFFFFF"/>
        <w:ind w:right="67"/>
        <w:jc w:val="center"/>
      </w:pPr>
      <w:r w:rsidRPr="004E0672">
        <w:rPr>
          <w:b/>
          <w:bCs/>
        </w:rPr>
        <w:t xml:space="preserve">8 </w:t>
      </w:r>
      <w:r w:rsidRPr="004E0672">
        <w:rPr>
          <w:b/>
          <w:bCs/>
          <w:spacing w:val="42"/>
        </w:rPr>
        <w:t>класс</w:t>
      </w:r>
    </w:p>
    <w:p w:rsidR="00B53750" w:rsidRDefault="00B53750">
      <w:pPr>
        <w:spacing w:after="79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35"/>
        <w:gridCol w:w="1411"/>
        <w:gridCol w:w="5098"/>
        <w:gridCol w:w="2606"/>
        <w:gridCol w:w="1834"/>
        <w:gridCol w:w="850"/>
        <w:gridCol w:w="562"/>
        <w:gridCol w:w="586"/>
      </w:tblGrid>
      <w:tr w:rsidR="00B53750" w:rsidRPr="001E6E12">
        <w:trPr>
          <w:trHeight w:hRule="exact" w:val="485"/>
        </w:trPr>
        <w:tc>
          <w:tcPr>
            <w:tcW w:w="14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190"/>
            </w:pPr>
            <w:r>
              <w:rPr>
                <w:sz w:val="16"/>
                <w:szCs w:val="16"/>
              </w:rPr>
              <w:t>Тема урока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209"/>
            </w:pPr>
            <w:r>
              <w:rPr>
                <w:sz w:val="16"/>
                <w:szCs w:val="16"/>
              </w:rPr>
              <w:t>Тип урока</w:t>
            </w:r>
          </w:p>
        </w:tc>
        <w:tc>
          <w:tcPr>
            <w:tcW w:w="50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1584"/>
            </w:pPr>
            <w:r>
              <w:rPr>
                <w:sz w:val="16"/>
                <w:szCs w:val="16"/>
              </w:rPr>
              <w:t>Элементы содержания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192" w:lineRule="exact"/>
              <w:ind w:left="2" w:firstLine="403"/>
            </w:pPr>
            <w:r>
              <w:rPr>
                <w:sz w:val="16"/>
                <w:szCs w:val="16"/>
              </w:rPr>
              <w:t>Требования к уровню подготовленности обучающихся</w:t>
            </w:r>
          </w:p>
        </w:tc>
        <w:tc>
          <w:tcPr>
            <w:tcW w:w="18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286"/>
            </w:pPr>
            <w:r>
              <w:rPr>
                <w:sz w:val="16"/>
                <w:szCs w:val="16"/>
              </w:rPr>
              <w:t>Вид контроля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199"/>
            </w:pPr>
            <w:r>
              <w:rPr>
                <w:sz w:val="16"/>
                <w:szCs w:val="16"/>
              </w:rPr>
              <w:t>Д/з</w:t>
            </w:r>
          </w:p>
        </w:tc>
        <w:tc>
          <w:tcPr>
            <w:tcW w:w="1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178" w:lineRule="exact"/>
              <w:ind w:left="24"/>
            </w:pPr>
            <w:r>
              <w:rPr>
                <w:spacing w:val="-1"/>
                <w:sz w:val="16"/>
                <w:szCs w:val="16"/>
              </w:rPr>
              <w:t xml:space="preserve">Дата          </w:t>
            </w:r>
            <w:r>
              <w:rPr>
                <w:sz w:val="16"/>
                <w:szCs w:val="16"/>
              </w:rPr>
              <w:t xml:space="preserve">проведения  </w:t>
            </w:r>
          </w:p>
        </w:tc>
      </w:tr>
      <w:tr w:rsidR="00B53750" w:rsidRPr="001E6E12">
        <w:trPr>
          <w:trHeight w:hRule="exact" w:val="384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50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18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jc w:val="center"/>
            </w:pPr>
            <w:r>
              <w:rPr>
                <w:sz w:val="16"/>
                <w:szCs w:val="16"/>
              </w:rPr>
              <w:t>план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факт</w:t>
            </w:r>
          </w:p>
        </w:tc>
      </w:tr>
      <w:tr w:rsidR="00B53750" w:rsidRPr="001E6E12">
        <w:trPr>
          <w:trHeight w:hRule="exact" w:val="226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607"/>
            </w:pPr>
            <w:r w:rsidRPr="001E6E12">
              <w:rPr>
                <w:sz w:val="16"/>
                <w:szCs w:val="16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566"/>
            </w:pPr>
            <w:r w:rsidRPr="001E6E12">
              <w:rPr>
                <w:sz w:val="16"/>
                <w:szCs w:val="16"/>
              </w:rPr>
              <w:t>2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2412"/>
            </w:pPr>
            <w:r w:rsidRPr="001E6E12">
              <w:rPr>
                <w:sz w:val="16"/>
                <w:szCs w:val="16"/>
              </w:rPr>
              <w:t>3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1159"/>
            </w:pPr>
            <w:r w:rsidRPr="001E6E12">
              <w:rPr>
                <w:sz w:val="16"/>
                <w:szCs w:val="16"/>
              </w:rPr>
              <w:t>4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778"/>
            </w:pPr>
            <w:r w:rsidRPr="001E6E12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288"/>
            </w:pPr>
            <w:r w:rsidRPr="001E6E12">
              <w:rPr>
                <w:sz w:val="16"/>
                <w:szCs w:val="16"/>
              </w:rPr>
              <w:t>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jc w:val="center"/>
            </w:pPr>
            <w:r w:rsidRPr="001E6E12">
              <w:rPr>
                <w:sz w:val="16"/>
                <w:szCs w:val="16"/>
              </w:rPr>
              <w:t>7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149"/>
            </w:pPr>
            <w:r w:rsidRPr="001E6E12">
              <w:rPr>
                <w:b/>
                <w:bCs/>
                <w:spacing w:val="-3"/>
                <w:w w:val="63"/>
                <w:sz w:val="16"/>
                <w:szCs w:val="16"/>
              </w:rPr>
              <w:t>8</w:t>
            </w:r>
          </w:p>
        </w:tc>
      </w:tr>
      <w:tr w:rsidR="00B53750" w:rsidRPr="001E6E12">
        <w:trPr>
          <w:trHeight w:hRule="exact" w:val="413"/>
        </w:trPr>
        <w:tc>
          <w:tcPr>
            <w:tcW w:w="1438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ind w:left="5950"/>
            </w:pPr>
            <w:r>
              <w:rPr>
                <w:b/>
                <w:bCs/>
                <w:sz w:val="22"/>
                <w:szCs w:val="22"/>
              </w:rPr>
              <w:t>Легкая атлетика (1</w:t>
            </w:r>
            <w:r>
              <w:rPr>
                <w:b/>
                <w:bCs/>
                <w:sz w:val="22"/>
                <w:szCs w:val="22"/>
                <w:lang w:val="en-US"/>
              </w:rPr>
              <w:t>2</w:t>
            </w:r>
            <w:r>
              <w:rPr>
                <w:b/>
                <w:bCs/>
                <w:sz w:val="22"/>
                <w:szCs w:val="22"/>
              </w:rPr>
              <w:t xml:space="preserve"> ч)</w:t>
            </w:r>
          </w:p>
        </w:tc>
      </w:tr>
      <w:tr w:rsidR="00B53750" w:rsidRPr="001E6E12">
        <w:trPr>
          <w:trHeight w:hRule="exact" w:val="1094"/>
        </w:trPr>
        <w:tc>
          <w:tcPr>
            <w:tcW w:w="14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9" w:lineRule="exact"/>
            </w:pPr>
            <w:r>
              <w:rPr>
                <w:sz w:val="22"/>
                <w:szCs w:val="22"/>
              </w:rPr>
              <w:t>Спринтер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ский бег, эс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 xml:space="preserve">тафетный бег </w:t>
            </w:r>
            <w:r>
              <w:rPr>
                <w:sz w:val="22"/>
                <w:szCs w:val="22"/>
              </w:rPr>
              <w:t>(6 ч)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  <w:r>
              <w:rPr>
                <w:sz w:val="22"/>
                <w:szCs w:val="22"/>
              </w:rPr>
              <w:t>Вводный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right="10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Стартовый разгон. Бег </w:t>
            </w:r>
            <w:r>
              <w:rPr>
                <w:spacing w:val="-2"/>
                <w:sz w:val="22"/>
                <w:szCs w:val="22"/>
              </w:rPr>
              <w:t xml:space="preserve">по дистанции 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(70-80 м). </w:t>
            </w:r>
            <w:r>
              <w:rPr>
                <w:spacing w:val="-2"/>
                <w:sz w:val="22"/>
                <w:szCs w:val="22"/>
              </w:rPr>
              <w:t>Эстафетный бег. ОРУ. Спе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циальные беговые упражнения. Инструктаж по ТБ. </w:t>
            </w:r>
            <w:r>
              <w:rPr>
                <w:sz w:val="22"/>
                <w:szCs w:val="22"/>
              </w:rPr>
              <w:t>Развитие скоростных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right="5" w:hanging="7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с макси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мальной скоростью с низ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кого старта </w:t>
            </w:r>
            <w:r>
              <w:rPr>
                <w:i/>
                <w:iCs/>
                <w:sz w:val="22"/>
                <w:szCs w:val="22"/>
              </w:rPr>
              <w:t>(60 м)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6" w:lineRule="exact"/>
              <w:ind w:right="17" w:hanging="1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</w:tr>
      <w:tr w:rsidR="00B53750" w:rsidRPr="001E6E12">
        <w:trPr>
          <w:trHeight w:hRule="exact" w:val="1354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right="29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2" w:lineRule="exact"/>
              <w:ind w:firstLine="2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Бег по дистанции </w:t>
            </w:r>
            <w:r>
              <w:rPr>
                <w:i/>
                <w:iCs/>
                <w:sz w:val="22"/>
                <w:szCs w:val="22"/>
              </w:rPr>
              <w:t xml:space="preserve">(70-80 м). </w:t>
            </w:r>
            <w:r>
              <w:rPr>
                <w:spacing w:val="-3"/>
                <w:sz w:val="22"/>
                <w:szCs w:val="22"/>
              </w:rPr>
              <w:t>Эстафетный бег. ОРУ. Специальные беговые упраж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нения. Развитие скоростных качеств. Правила ис</w:t>
            </w:r>
            <w:r>
              <w:rPr>
                <w:sz w:val="22"/>
                <w:szCs w:val="22"/>
              </w:rPr>
              <w:softHyphen/>
              <w:t>пользования легкоатлетических упражнений для развития скоростных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с макси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мальной скоростью с низ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кого старта </w:t>
            </w:r>
            <w:r>
              <w:rPr>
                <w:i/>
                <w:iCs/>
                <w:sz w:val="22"/>
                <w:szCs w:val="22"/>
              </w:rPr>
              <w:t>(60 м)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6" w:lineRule="exact"/>
              <w:ind w:right="5" w:hanging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</w:tr>
      <w:tr w:rsidR="00B53750" w:rsidRPr="001E6E12">
        <w:trPr>
          <w:trHeight w:hRule="exact" w:val="1090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2" w:lineRule="exact"/>
              <w:ind w:right="22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2" w:lineRule="exact"/>
              <w:ind w:firstLine="2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Бег по дистанции </w:t>
            </w:r>
            <w:r>
              <w:rPr>
                <w:i/>
                <w:iCs/>
                <w:sz w:val="22"/>
                <w:szCs w:val="22"/>
              </w:rPr>
              <w:t xml:space="preserve">(70-80 м). </w:t>
            </w:r>
            <w:r>
              <w:rPr>
                <w:spacing w:val="-4"/>
                <w:sz w:val="22"/>
                <w:szCs w:val="22"/>
              </w:rPr>
              <w:t xml:space="preserve">Эстафетный бег, передача эстафетной палочки. ОРУ. </w:t>
            </w:r>
            <w:r>
              <w:rPr>
                <w:spacing w:val="-2"/>
                <w:sz w:val="22"/>
                <w:szCs w:val="22"/>
              </w:rPr>
              <w:t>Специальные беговые упражнения. Развитие скоро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стных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firstLine="5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с макси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мальной скоростью с низ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кого старта </w:t>
            </w:r>
            <w:r>
              <w:rPr>
                <w:i/>
                <w:iCs/>
                <w:sz w:val="22"/>
                <w:szCs w:val="22"/>
              </w:rPr>
              <w:t>(60 м)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right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</w:tr>
      <w:tr w:rsidR="00B53750" w:rsidRPr="001E6E12">
        <w:trPr>
          <w:trHeight w:hRule="exact" w:val="1090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right="19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firstLine="2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Бег по дистанции </w:t>
            </w:r>
            <w:r>
              <w:rPr>
                <w:i/>
                <w:iCs/>
                <w:sz w:val="22"/>
                <w:szCs w:val="22"/>
              </w:rPr>
              <w:t xml:space="preserve">(70-80 м). </w:t>
            </w:r>
            <w:r>
              <w:rPr>
                <w:spacing w:val="-1"/>
                <w:sz w:val="22"/>
                <w:szCs w:val="22"/>
              </w:rPr>
              <w:t xml:space="preserve">Финиширование. Эстафетный бег </w:t>
            </w:r>
            <w:r>
              <w:rPr>
                <w:i/>
                <w:iCs/>
                <w:spacing w:val="-1"/>
                <w:sz w:val="22"/>
                <w:szCs w:val="22"/>
              </w:rPr>
              <w:t>(круговая эста</w:t>
            </w:r>
            <w:r>
              <w:rPr>
                <w:i/>
                <w:iCs/>
                <w:spacing w:val="-1"/>
                <w:sz w:val="22"/>
                <w:szCs w:val="22"/>
              </w:rPr>
              <w:softHyphen/>
              <w:t xml:space="preserve">фета). </w:t>
            </w:r>
            <w:r>
              <w:rPr>
                <w:spacing w:val="-1"/>
                <w:sz w:val="22"/>
                <w:szCs w:val="22"/>
              </w:rPr>
              <w:t xml:space="preserve">ОРУ. Специальные беговые упражнения. </w:t>
            </w:r>
            <w:r>
              <w:rPr>
                <w:sz w:val="22"/>
                <w:szCs w:val="22"/>
              </w:rPr>
              <w:t>Развитие скоростных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  <w:ind w:firstLine="10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с макси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мальной скоростью с низ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кого старта </w:t>
            </w:r>
            <w:r>
              <w:rPr>
                <w:i/>
                <w:iCs/>
                <w:sz w:val="22"/>
                <w:szCs w:val="22"/>
              </w:rPr>
              <w:t>(60 м)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6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</w:tr>
      <w:tr w:rsidR="00B53750" w:rsidRPr="001E6E12">
        <w:trPr>
          <w:trHeight w:hRule="exact" w:val="1094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6" w:lineRule="exact"/>
              <w:ind w:right="17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4" w:lineRule="exact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Бег по дистанции </w:t>
            </w:r>
            <w:r>
              <w:rPr>
                <w:i/>
                <w:iCs/>
                <w:sz w:val="22"/>
                <w:szCs w:val="22"/>
              </w:rPr>
              <w:t xml:space="preserve">(70-80 м). </w:t>
            </w:r>
            <w:r>
              <w:rPr>
                <w:spacing w:val="-1"/>
                <w:sz w:val="22"/>
                <w:szCs w:val="22"/>
              </w:rPr>
              <w:t>Финиширование. Эстафетный бег. ОРУ. Специаль</w:t>
            </w:r>
            <w:r>
              <w:rPr>
                <w:spacing w:val="-1"/>
                <w:sz w:val="22"/>
                <w:szCs w:val="22"/>
              </w:rPr>
              <w:softHyphen/>
              <w:t>ные беговые упражнения. Развитие скоростных ка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6" w:lineRule="exact"/>
              <w:ind w:firstLine="12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с макси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мальной скоростью с низ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кого старта </w:t>
            </w:r>
            <w:r>
              <w:rPr>
                <w:i/>
                <w:iCs/>
                <w:sz w:val="22"/>
                <w:szCs w:val="22"/>
              </w:rPr>
              <w:t>(60 м)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71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</w:tr>
      <w:tr w:rsidR="00B53750" w:rsidRPr="001E6E12">
        <w:trPr>
          <w:trHeight w:hRule="exact" w:val="1637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/>
          <w:p w:rsidR="00B53750" w:rsidRPr="001E6E12" w:rsidRDefault="00B53750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2" w:lineRule="exact"/>
              <w:ind w:right="17"/>
            </w:pPr>
            <w:r>
              <w:rPr>
                <w:spacing w:val="-1"/>
                <w:sz w:val="22"/>
                <w:szCs w:val="22"/>
              </w:rPr>
              <w:t xml:space="preserve">Бег на результат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(60 м). </w:t>
            </w:r>
            <w:r>
              <w:rPr>
                <w:spacing w:val="-1"/>
                <w:sz w:val="22"/>
                <w:szCs w:val="22"/>
              </w:rPr>
              <w:t>ОРУ. Специальные беговые упражнения. Развитие скоростных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2" w:lineRule="exact"/>
              <w:ind w:firstLine="17"/>
            </w:pPr>
            <w:r w:rsidRPr="004E0672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бегать с макси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мальной скоростью с низ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кого старта </w:t>
            </w:r>
            <w:r>
              <w:rPr>
                <w:i/>
                <w:iCs/>
                <w:sz w:val="22"/>
                <w:szCs w:val="22"/>
              </w:rPr>
              <w:t>(60 м)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М.: «5»-9,3 с;</w:t>
            </w:r>
          </w:p>
          <w:p w:rsidR="00B53750" w:rsidRPr="001E6E12" w:rsidRDefault="00B53750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«4»-9,6 с;</w:t>
            </w:r>
          </w:p>
          <w:p w:rsidR="00B53750" w:rsidRPr="001E6E12" w:rsidRDefault="00B53750">
            <w:pPr>
              <w:shd w:val="clear" w:color="auto" w:fill="FFFFFF"/>
              <w:spacing w:line="259" w:lineRule="exact"/>
              <w:ind w:right="190"/>
            </w:pPr>
            <w:r>
              <w:rPr>
                <w:sz w:val="22"/>
                <w:szCs w:val="22"/>
              </w:rPr>
              <w:t>«3»-9,8с; д.: «5»-9,5 с;</w:t>
            </w:r>
          </w:p>
          <w:p w:rsidR="00B53750" w:rsidRPr="001E6E12" w:rsidRDefault="00B53750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«4»-9,8 с;</w:t>
            </w:r>
          </w:p>
          <w:p w:rsidR="00B53750" w:rsidRPr="001E6E12" w:rsidRDefault="00B53750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«3»-10,0 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  <w:spacing w:line="266" w:lineRule="exact"/>
              <w:ind w:firstLine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E6E12" w:rsidRDefault="00B53750">
            <w:pPr>
              <w:shd w:val="clear" w:color="auto" w:fill="FFFFFF"/>
            </w:pPr>
          </w:p>
        </w:tc>
      </w:tr>
    </w:tbl>
    <w:p w:rsidR="00B53750" w:rsidRDefault="00B53750"/>
    <w:p w:rsidR="00B53750" w:rsidRDefault="00B53750"/>
    <w:p w:rsidR="00B53750" w:rsidRDefault="00B53750"/>
    <w:p w:rsidR="00B53750" w:rsidRDefault="00B53750" w:rsidP="00216A98">
      <w:pPr>
        <w:shd w:val="clear" w:color="auto" w:fill="FFFFFF"/>
        <w:ind w:right="12"/>
        <w:jc w:val="right"/>
      </w:pPr>
      <w:r>
        <w:rPr>
          <w:i/>
          <w:iCs/>
          <w:spacing w:val="-3"/>
        </w:rPr>
        <w:t>Продолжение табл.</w:t>
      </w:r>
    </w:p>
    <w:p w:rsidR="00B53750" w:rsidRDefault="00B53750" w:rsidP="00216A98">
      <w:pPr>
        <w:spacing w:after="115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411"/>
        <w:gridCol w:w="5093"/>
        <w:gridCol w:w="2606"/>
        <w:gridCol w:w="1838"/>
        <w:gridCol w:w="850"/>
        <w:gridCol w:w="562"/>
        <w:gridCol w:w="590"/>
      </w:tblGrid>
      <w:tr w:rsidR="00B53750" w:rsidRPr="00CA3FFA">
        <w:trPr>
          <w:trHeight w:hRule="exact" w:val="221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605"/>
            </w:pPr>
            <w:r w:rsidRPr="00CA3FF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557"/>
            </w:pPr>
            <w:r w:rsidRPr="00CA3FFA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2410"/>
            </w:pPr>
            <w:r w:rsidRPr="00CA3FFA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1157"/>
            </w:pPr>
            <w:r w:rsidRPr="00CA3FFA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778"/>
            </w:pPr>
            <w:r w:rsidRPr="00CA3FFA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286"/>
            </w:pPr>
            <w:r w:rsidRPr="00CA3FFA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146"/>
              <w:rPr>
                <w:b/>
                <w:bCs/>
              </w:rPr>
            </w:pPr>
            <w:r w:rsidRPr="00CA3FFA">
              <w:rPr>
                <w:b/>
                <w:bCs/>
              </w:rPr>
              <w:t>7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149"/>
              <w:rPr>
                <w:b/>
                <w:bCs/>
              </w:rPr>
            </w:pPr>
            <w:r w:rsidRPr="00CA3FFA">
              <w:rPr>
                <w:b/>
                <w:bCs/>
                <w:spacing w:val="-21"/>
              </w:rPr>
              <w:t>8     1</w:t>
            </w:r>
          </w:p>
        </w:tc>
      </w:tr>
      <w:tr w:rsidR="00B53750" w:rsidRPr="00CA3FFA">
        <w:trPr>
          <w:trHeight w:hRule="exact" w:val="1363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firstLine="62"/>
            </w:pPr>
            <w:r>
              <w:rPr>
                <w:sz w:val="22"/>
                <w:szCs w:val="22"/>
              </w:rPr>
              <w:t xml:space="preserve">Прыжок </w:t>
            </w:r>
            <w:r>
              <w:rPr>
                <w:spacing w:val="-2"/>
                <w:sz w:val="22"/>
                <w:szCs w:val="22"/>
              </w:rPr>
              <w:t>в длину спо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собом «со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гнув ноги». </w:t>
            </w:r>
            <w:r>
              <w:rPr>
                <w:spacing w:val="-7"/>
                <w:sz w:val="22"/>
                <w:szCs w:val="22"/>
              </w:rPr>
              <w:t xml:space="preserve">Метание мяча </w:t>
            </w:r>
            <w:r>
              <w:rPr>
                <w:sz w:val="22"/>
                <w:szCs w:val="22"/>
              </w:rPr>
              <w:t>(4ч)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108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46" w:firstLine="2"/>
            </w:pPr>
            <w:r>
              <w:rPr>
                <w:sz w:val="22"/>
                <w:szCs w:val="22"/>
              </w:rPr>
              <w:t xml:space="preserve">Прыжок в длину с 11-13 беговых шагов. Подбор разбега. Метание теннисного мяча на дальность </w:t>
            </w:r>
            <w:r>
              <w:rPr>
                <w:spacing w:val="-5"/>
                <w:sz w:val="22"/>
                <w:szCs w:val="22"/>
              </w:rPr>
              <w:t xml:space="preserve">с 5-6 шагов. ОРУ. Специальные беговые упражнения. </w:t>
            </w:r>
            <w:r>
              <w:rPr>
                <w:spacing w:val="-1"/>
                <w:sz w:val="22"/>
                <w:szCs w:val="22"/>
              </w:rPr>
              <w:t>Правила использования легкоатлетических упраж</w:t>
            </w:r>
            <w:r>
              <w:rPr>
                <w:spacing w:val="-1"/>
                <w:sz w:val="22"/>
                <w:szCs w:val="22"/>
              </w:rPr>
              <w:softHyphen/>
              <w:t>нений для развития скоростно-силовых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59" w:lineRule="exact"/>
              <w:ind w:right="98" w:firstLine="14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 xml:space="preserve">прыгать в длину </w:t>
            </w:r>
            <w:r>
              <w:rPr>
                <w:sz w:val="22"/>
                <w:szCs w:val="22"/>
              </w:rPr>
              <w:t xml:space="preserve">с 13-15 беговых шагов; </w:t>
            </w:r>
            <w:r>
              <w:rPr>
                <w:spacing w:val="-1"/>
                <w:sz w:val="22"/>
                <w:szCs w:val="22"/>
              </w:rPr>
              <w:t>метать на дальность мяч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17" w:hanging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850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/>
          <w:p w:rsidR="00B53750" w:rsidRPr="00CA3FFA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6" w:lineRule="exact"/>
              <w:ind w:right="103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6" w:lineRule="exact"/>
            </w:pPr>
            <w:r>
              <w:rPr>
                <w:spacing w:val="-2"/>
                <w:sz w:val="22"/>
                <w:szCs w:val="22"/>
              </w:rPr>
              <w:t>Прыжок в длину с 11-13 беговых шагов. Отталкива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ние. Метание мяча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(150 г) </w:t>
            </w:r>
            <w:r>
              <w:rPr>
                <w:spacing w:val="-1"/>
                <w:sz w:val="22"/>
                <w:szCs w:val="22"/>
              </w:rPr>
              <w:t>на дальность с 5-6 шагов. ОРУ. Специальные беговые упражнения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101" w:firstLine="12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 xml:space="preserve">прыгать в длину </w:t>
            </w:r>
            <w:r>
              <w:rPr>
                <w:sz w:val="22"/>
                <w:szCs w:val="22"/>
              </w:rPr>
              <w:t xml:space="preserve">с 13-15 беговых шагов; </w:t>
            </w:r>
            <w:r>
              <w:rPr>
                <w:spacing w:val="-2"/>
                <w:sz w:val="22"/>
                <w:szCs w:val="22"/>
              </w:rPr>
              <w:t>метать на дальность мяч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12" w:hanging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850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/>
          <w:p w:rsidR="00B53750" w:rsidRPr="00CA3FFA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101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7" w:firstLine="5"/>
            </w:pPr>
            <w:r>
              <w:rPr>
                <w:spacing w:val="-2"/>
                <w:sz w:val="22"/>
                <w:szCs w:val="22"/>
              </w:rPr>
              <w:t>Прыжок в длину с 11-13 беговых шагов. Фаза поле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та. Приземление. Метание мяча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(150 г) </w:t>
            </w:r>
            <w:r>
              <w:rPr>
                <w:spacing w:val="-1"/>
                <w:sz w:val="22"/>
                <w:szCs w:val="22"/>
              </w:rPr>
              <w:t xml:space="preserve">на дальность </w:t>
            </w:r>
            <w:r>
              <w:rPr>
                <w:spacing w:val="-6"/>
                <w:sz w:val="22"/>
                <w:szCs w:val="22"/>
              </w:rPr>
              <w:t>с 5-6 шагов. ОРУ. Специальные беговые упражнения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94" w:firstLine="14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 xml:space="preserve">прыгать в длину </w:t>
            </w:r>
            <w:r>
              <w:rPr>
                <w:sz w:val="22"/>
                <w:szCs w:val="22"/>
              </w:rPr>
              <w:t xml:space="preserve">с 13-15 беговых шагов; </w:t>
            </w:r>
            <w:r>
              <w:rPr>
                <w:spacing w:val="-1"/>
                <w:sz w:val="22"/>
                <w:szCs w:val="22"/>
              </w:rPr>
              <w:t>метать на дальность мяч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6" w:lineRule="exact"/>
              <w:ind w:right="10" w:hanging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850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/>
          <w:p w:rsidR="00B53750" w:rsidRPr="00CA3FFA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6" w:lineRule="exact"/>
              <w:ind w:right="46"/>
            </w:pPr>
            <w:r>
              <w:rPr>
                <w:spacing w:val="-2"/>
                <w:sz w:val="22"/>
                <w:szCs w:val="22"/>
              </w:rPr>
              <w:t xml:space="preserve">Прыжок в длину на результат. Техника выполнения </w:t>
            </w:r>
            <w:r>
              <w:rPr>
                <w:sz w:val="22"/>
                <w:szCs w:val="22"/>
              </w:rPr>
              <w:t>метания мяча с разбега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91" w:firstLine="14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 xml:space="preserve">прыгать в длину </w:t>
            </w:r>
            <w:r>
              <w:rPr>
                <w:sz w:val="22"/>
                <w:szCs w:val="22"/>
              </w:rPr>
              <w:t xml:space="preserve">с 13-15 беговых шагов; </w:t>
            </w:r>
            <w:r>
              <w:rPr>
                <w:spacing w:val="-1"/>
                <w:sz w:val="22"/>
                <w:szCs w:val="22"/>
              </w:rPr>
              <w:t>метать на дальность мяч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hanging="10"/>
            </w:pPr>
            <w:r>
              <w:rPr>
                <w:spacing w:val="-9"/>
                <w:sz w:val="22"/>
                <w:szCs w:val="22"/>
              </w:rPr>
              <w:t xml:space="preserve">М.: 400,380,360 см; </w:t>
            </w:r>
            <w:r>
              <w:rPr>
                <w:spacing w:val="-7"/>
                <w:sz w:val="22"/>
                <w:szCs w:val="22"/>
              </w:rPr>
              <w:t>д.: 370, 340, 320 см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7" w:hanging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581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118"/>
            </w:pPr>
            <w:r>
              <w:rPr>
                <w:spacing w:val="-3"/>
                <w:sz w:val="22"/>
                <w:szCs w:val="22"/>
              </w:rPr>
              <w:t>Бег на сред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ние дистан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ции (2 ч)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94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firstLine="2"/>
            </w:pPr>
            <w:r>
              <w:rPr>
                <w:sz w:val="22"/>
                <w:szCs w:val="22"/>
              </w:rPr>
              <w:t xml:space="preserve">Бег </w:t>
            </w:r>
            <w:r>
              <w:rPr>
                <w:i/>
                <w:iCs/>
                <w:sz w:val="22"/>
                <w:szCs w:val="22"/>
              </w:rPr>
              <w:t xml:space="preserve">(1500 м </w:t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i/>
                <w:iCs/>
                <w:sz w:val="22"/>
                <w:szCs w:val="22"/>
              </w:rPr>
              <w:t xml:space="preserve">д., 2000 м-м.). </w:t>
            </w:r>
            <w:r>
              <w:rPr>
                <w:sz w:val="22"/>
                <w:szCs w:val="22"/>
              </w:rPr>
              <w:t>ОРУ. Специальные бе</w:t>
            </w:r>
            <w:r>
              <w:rPr>
                <w:sz w:val="22"/>
                <w:szCs w:val="22"/>
              </w:rPr>
              <w:softHyphen/>
              <w:t>говые упражненияПра</w:t>
            </w:r>
            <w:r>
              <w:rPr>
                <w:sz w:val="22"/>
                <w:szCs w:val="22"/>
              </w:rPr>
              <w:softHyphen/>
              <w:t>вила соревнований. Развитие выносливости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247" w:firstLine="17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>пробегать дис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танцию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1500 (2000)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м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10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1109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/>
          <w:p w:rsidR="00B53750" w:rsidRPr="00CA3FFA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91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91"/>
            </w:pPr>
          </w:p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91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91"/>
            </w:pPr>
          </w:p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91"/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314" w:hanging="2"/>
            </w:pPr>
            <w:r>
              <w:rPr>
                <w:sz w:val="22"/>
                <w:szCs w:val="22"/>
              </w:rPr>
              <w:t>М.: 9,00, 9,30, 10,00 мин; д.: 7,30, 8,00, 8,30 мин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314" w:hanging="2"/>
            </w:pPr>
          </w:p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314" w:hanging="2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422"/>
        </w:trPr>
        <w:tc>
          <w:tcPr>
            <w:tcW w:w="1439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ind w:left="5758"/>
            </w:pPr>
            <w:r>
              <w:rPr>
                <w:b/>
                <w:bCs/>
                <w:sz w:val="22"/>
                <w:szCs w:val="22"/>
              </w:rPr>
              <w:t>Кроссовая подготовка (</w:t>
            </w:r>
            <w:r>
              <w:rPr>
                <w:b/>
                <w:bCs/>
                <w:sz w:val="22"/>
                <w:szCs w:val="22"/>
                <w:lang w:val="en-US"/>
              </w:rPr>
              <w:t>8</w:t>
            </w:r>
            <w:r>
              <w:rPr>
                <w:b/>
                <w:bCs/>
                <w:sz w:val="22"/>
                <w:szCs w:val="22"/>
              </w:rPr>
              <w:t xml:space="preserve"> ч)</w:t>
            </w:r>
          </w:p>
        </w:tc>
      </w:tr>
      <w:tr w:rsidR="00B53750" w:rsidRPr="00CA3FFA">
        <w:trPr>
          <w:trHeight w:hRule="exact" w:val="1392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69" w:lineRule="exact"/>
              <w:ind w:firstLine="2"/>
              <w:rPr>
                <w:spacing w:val="-6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Бег по пере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сеченной ме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стности. Пре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одоление </w:t>
            </w:r>
            <w:r>
              <w:rPr>
                <w:spacing w:val="-6"/>
                <w:sz w:val="22"/>
                <w:szCs w:val="22"/>
              </w:rPr>
              <w:t>препятствий</w:t>
            </w:r>
          </w:p>
          <w:p w:rsidR="00B53750" w:rsidRPr="00CA3FFA" w:rsidRDefault="00B53750" w:rsidP="00C922C8">
            <w:pPr>
              <w:shd w:val="clear" w:color="auto" w:fill="FFFFFF"/>
              <w:spacing w:line="269" w:lineRule="exact"/>
              <w:ind w:firstLine="2"/>
            </w:pP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(9 ч)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86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6" w:lineRule="exact"/>
              <w:ind w:right="82"/>
            </w:pPr>
            <w:r>
              <w:rPr>
                <w:spacing w:val="-3"/>
                <w:sz w:val="22"/>
                <w:szCs w:val="22"/>
              </w:rPr>
              <w:t xml:space="preserve">Бег 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(15 мин). </w:t>
            </w:r>
            <w:r>
              <w:rPr>
                <w:spacing w:val="-3"/>
                <w:sz w:val="22"/>
                <w:szCs w:val="22"/>
              </w:rPr>
              <w:t>Преодоление горизонтальных препят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ствий. ОРУ. Специальные беговые упражнения. </w:t>
            </w:r>
            <w:r>
              <w:rPr>
                <w:spacing w:val="-3"/>
                <w:sz w:val="22"/>
                <w:szCs w:val="22"/>
              </w:rPr>
              <w:t xml:space="preserve">Развитие выносливости. </w:t>
            </w:r>
            <w:r>
              <w:rPr>
                <w:spacing w:val="-2"/>
                <w:sz w:val="22"/>
                <w:szCs w:val="22"/>
              </w:rPr>
              <w:t>Правила использования легкоатлетических упраж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нений для развития выносливости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9" w:lineRule="exact"/>
              <w:ind w:right="209" w:firstLine="14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9" w:lineRule="exact"/>
              <w:ind w:right="2"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826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/>
          <w:p w:rsidR="00B53750" w:rsidRPr="00CA3FFA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19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4" w:lineRule="exact"/>
              <w:ind w:right="79"/>
            </w:pPr>
            <w:r>
              <w:rPr>
                <w:spacing w:val="-3"/>
                <w:sz w:val="22"/>
                <w:szCs w:val="22"/>
              </w:rPr>
              <w:t xml:space="preserve">Бег 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(15 мин). </w:t>
            </w:r>
            <w:r>
              <w:rPr>
                <w:spacing w:val="-3"/>
                <w:sz w:val="22"/>
                <w:szCs w:val="22"/>
              </w:rPr>
              <w:t>Преодоление горизонтальных препят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ствий. ОРУ. Специальные беговые упражнения. Развитие выносливости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62" w:lineRule="exact"/>
              <w:ind w:right="206" w:firstLine="14"/>
            </w:pPr>
            <w:r>
              <w:rPr>
                <w:i/>
                <w:iCs/>
                <w:spacing w:val="-1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бегать в равно</w:t>
            </w:r>
            <w:r>
              <w:rPr>
                <w:spacing w:val="-1"/>
                <w:sz w:val="22"/>
                <w:szCs w:val="22"/>
              </w:rPr>
              <w:softHyphen/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57" w:lineRule="exact"/>
              <w:ind w:right="2" w:firstLine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  <w:tr w:rsidR="00B53750" w:rsidRPr="00CA3FFA">
        <w:trPr>
          <w:trHeight w:hRule="exact" w:val="816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/>
          <w:p w:rsidR="00B53750" w:rsidRPr="00CA3FFA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52" w:lineRule="exact"/>
              <w:ind w:right="14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33" w:lineRule="exact"/>
              <w:ind w:right="79"/>
              <w:rPr>
                <w:sz w:val="22"/>
                <w:szCs w:val="22"/>
              </w:rPr>
            </w:pPr>
            <w:r w:rsidRPr="00CA3FFA">
              <w:t xml:space="preserve"> </w:t>
            </w:r>
            <w:r w:rsidRPr="00FF2604">
              <w:rPr>
                <w:sz w:val="22"/>
                <w:szCs w:val="22"/>
              </w:rPr>
              <w:t xml:space="preserve">Бег </w:t>
            </w:r>
            <w:r w:rsidRPr="00FF2604">
              <w:rPr>
                <w:i/>
                <w:iCs/>
                <w:sz w:val="22"/>
                <w:szCs w:val="22"/>
              </w:rPr>
              <w:t xml:space="preserve">(16 мин). </w:t>
            </w:r>
            <w:r w:rsidRPr="00FF2604">
              <w:rPr>
                <w:sz w:val="22"/>
                <w:szCs w:val="22"/>
              </w:rPr>
              <w:t>Преодоление горизонтальных препят</w:t>
            </w:r>
            <w:r w:rsidRPr="00FF2604">
              <w:rPr>
                <w:sz w:val="22"/>
                <w:szCs w:val="22"/>
              </w:rPr>
              <w:softHyphen/>
              <w:t>ствий. ОРУ. Специальные беговые упражнения.</w:t>
            </w:r>
          </w:p>
          <w:p w:rsidR="00B53750" w:rsidRPr="00CA3FFA" w:rsidRDefault="00B53750" w:rsidP="00C922C8">
            <w:pPr>
              <w:shd w:val="clear" w:color="auto" w:fill="FFFFFF"/>
            </w:pPr>
            <w:r w:rsidRPr="00FF2604">
              <w:rPr>
                <w:sz w:val="22"/>
                <w:szCs w:val="22"/>
              </w:rPr>
              <w:t>Развитие выносливости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214" w:lineRule="exact"/>
              <w:ind w:right="206" w:firstLine="14"/>
            </w:pPr>
            <w:r w:rsidRPr="00FF2604">
              <w:rPr>
                <w:i/>
                <w:iCs/>
                <w:sz w:val="22"/>
                <w:szCs w:val="22"/>
              </w:rPr>
              <w:t xml:space="preserve">Уметь: </w:t>
            </w:r>
            <w:r w:rsidRPr="00FF2604">
              <w:rPr>
                <w:sz w:val="22"/>
                <w:szCs w:val="22"/>
              </w:rPr>
              <w:t>бегать в равно</w:t>
            </w:r>
            <w:r w:rsidRPr="00FF2604">
              <w:rPr>
                <w:sz w:val="22"/>
                <w:szCs w:val="22"/>
              </w:rPr>
              <w:softHyphen/>
              <w:t xml:space="preserve">мерном темпе </w:t>
            </w:r>
            <w:r w:rsidRPr="00FF2604">
              <w:rPr>
                <w:i/>
                <w:iCs/>
                <w:sz w:val="22"/>
                <w:szCs w:val="22"/>
              </w:rPr>
              <w:t>(20 лшн)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rPr>
                <w:sz w:val="22"/>
                <w:szCs w:val="22"/>
              </w:rPr>
            </w:pPr>
            <w:r w:rsidRPr="00FF2604"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  <w:spacing w:line="199" w:lineRule="exact"/>
              <w:ind w:right="10" w:firstLine="12"/>
              <w:rPr>
                <w:sz w:val="22"/>
                <w:szCs w:val="22"/>
              </w:rPr>
            </w:pPr>
            <w:r w:rsidRPr="00FF2604">
              <w:rPr>
                <w:sz w:val="22"/>
                <w:szCs w:val="22"/>
              </w:rPr>
              <w:t>Ком</w:t>
            </w:r>
            <w:r w:rsidRPr="00FF2604">
              <w:rPr>
                <w:sz w:val="22"/>
                <w:szCs w:val="22"/>
              </w:rPr>
              <w:softHyphen/>
              <w:t>плекс 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CA3FFA" w:rsidRDefault="00B53750" w:rsidP="00C922C8">
            <w:pPr>
              <w:shd w:val="clear" w:color="auto" w:fill="FFFFFF"/>
            </w:pPr>
          </w:p>
        </w:tc>
      </w:tr>
    </w:tbl>
    <w:p w:rsidR="00B53750" w:rsidRDefault="00B53750" w:rsidP="00216A98"/>
    <w:p w:rsidR="00B53750" w:rsidRDefault="00B53750"/>
    <w:tbl>
      <w:tblPr>
        <w:tblpPr w:leftFromText="180" w:rightFromText="180" w:horzAnchor="margin" w:tblpY="2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5"/>
        <w:gridCol w:w="50"/>
        <w:gridCol w:w="1375"/>
        <w:gridCol w:w="36"/>
        <w:gridCol w:w="5064"/>
        <w:gridCol w:w="34"/>
        <w:gridCol w:w="2576"/>
        <w:gridCol w:w="26"/>
        <w:gridCol w:w="1819"/>
        <w:gridCol w:w="24"/>
        <w:gridCol w:w="850"/>
        <w:gridCol w:w="540"/>
        <w:gridCol w:w="26"/>
        <w:gridCol w:w="594"/>
      </w:tblGrid>
      <w:tr w:rsidR="00B53750" w:rsidRPr="002F40B5">
        <w:trPr>
          <w:trHeight w:val="225"/>
        </w:trPr>
        <w:tc>
          <w:tcPr>
            <w:tcW w:w="1395" w:type="dxa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5" w:type="dxa"/>
            <w:gridSpan w:val="2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100" w:type="dxa"/>
            <w:gridSpan w:val="2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10" w:type="dxa"/>
            <w:gridSpan w:val="2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45" w:type="dxa"/>
            <w:gridSpan w:val="2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74" w:type="dxa"/>
            <w:gridSpan w:val="2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40" w:type="dxa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20" w:type="dxa"/>
            <w:gridSpan w:val="2"/>
          </w:tcPr>
          <w:p w:rsidR="00B53750" w:rsidRPr="002F40B5" w:rsidRDefault="00B53750" w:rsidP="00C922C8">
            <w:pPr>
              <w:tabs>
                <w:tab w:val="left" w:leader="underscore" w:pos="722"/>
                <w:tab w:val="left" w:leader="underscore" w:pos="1418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2F40B5">
              <w:rPr>
                <w:b/>
                <w:bCs/>
                <w:sz w:val="16"/>
                <w:szCs w:val="16"/>
              </w:rPr>
              <w:t>8</w:t>
            </w: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902"/>
        </w:trPr>
        <w:tc>
          <w:tcPr>
            <w:tcW w:w="14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tabs>
                <w:tab w:val="left" w:leader="underscore" w:pos="722"/>
                <w:tab w:val="left" w:leader="underscore" w:pos="1418"/>
              </w:tabs>
            </w:pP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78" w:lineRule="exact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tabs>
                <w:tab w:val="left" w:leader="underscore" w:pos="1934"/>
              </w:tabs>
              <w:spacing w:line="278" w:lineRule="exact"/>
            </w:pPr>
            <w:r>
              <w:rPr>
                <w:spacing w:val="-1"/>
                <w:sz w:val="22"/>
                <w:szCs w:val="22"/>
              </w:rPr>
              <w:t xml:space="preserve">Бег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(17 мин). </w:t>
            </w:r>
            <w:r>
              <w:rPr>
                <w:spacing w:val="-1"/>
                <w:sz w:val="22"/>
                <w:szCs w:val="22"/>
              </w:rPr>
              <w:t>Преодоление вертикальных препятст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вий, напрыгивание. ОРУ. Специальные беговые уп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ражненияРазвитие вы</w:t>
            </w:r>
            <w:r>
              <w:rPr>
                <w:sz w:val="22"/>
                <w:szCs w:val="22"/>
              </w:rPr>
              <w:softHyphen/>
              <w:t>носливости.</w:t>
            </w:r>
          </w:p>
        </w:tc>
        <w:tc>
          <w:tcPr>
            <w:tcW w:w="2602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50" w:lineRule="exact"/>
              <w:ind w:right="226" w:hanging="2"/>
            </w:pPr>
            <w:r>
              <w:rPr>
                <w:i/>
                <w:iCs/>
                <w:spacing w:val="-1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бегать в равно</w:t>
            </w:r>
            <w:r>
              <w:rPr>
                <w:spacing w:val="-1"/>
                <w:sz w:val="22"/>
                <w:szCs w:val="22"/>
              </w:rPr>
              <w:softHyphen/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  <w: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35" w:lineRule="exact"/>
              <w:ind w:right="29" w:hanging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9"/>
                <w:sz w:val="22"/>
                <w:szCs w:val="22"/>
              </w:rPr>
              <w:t>плекс 1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ind w:left="139"/>
            </w:pP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ind w:left="139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677"/>
        </w:trPr>
        <w:tc>
          <w:tcPr>
            <w:tcW w:w="144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/>
          <w:p w:rsidR="00B53750" w:rsidRPr="002F40B5" w:rsidRDefault="00B53750" w:rsidP="00C922C8"/>
        </w:tc>
        <w:tc>
          <w:tcPr>
            <w:tcW w:w="14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</w:tc>
        <w:tc>
          <w:tcPr>
            <w:tcW w:w="2602" w:type="dxa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6"/>
            </w:pP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686"/>
        </w:trPr>
        <w:tc>
          <w:tcPr>
            <w:tcW w:w="144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/>
          <w:p w:rsidR="00B53750" w:rsidRPr="002F40B5" w:rsidRDefault="00B53750" w:rsidP="00C922C8"/>
        </w:tc>
        <w:tc>
          <w:tcPr>
            <w:tcW w:w="14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</w:pPr>
            <w:r>
              <w:rPr>
                <w:sz w:val="22"/>
                <w:szCs w:val="22"/>
              </w:rPr>
              <w:t xml:space="preserve">Бег </w:t>
            </w:r>
            <w:r>
              <w:rPr>
                <w:i/>
                <w:iCs/>
                <w:sz w:val="22"/>
                <w:szCs w:val="22"/>
              </w:rPr>
              <w:t xml:space="preserve">(18 мин). </w:t>
            </w:r>
            <w:r>
              <w:rPr>
                <w:sz w:val="22"/>
                <w:szCs w:val="22"/>
              </w:rPr>
              <w:t>Преодоление вертикальных препятст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вий прыжком. ОРУ. Специальные беговые упражне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ния. Развитие выносли</w:t>
            </w:r>
            <w:r>
              <w:rPr>
                <w:sz w:val="22"/>
                <w:szCs w:val="22"/>
              </w:rPr>
              <w:softHyphen/>
              <w:t>вости</w:t>
            </w:r>
          </w:p>
        </w:tc>
        <w:tc>
          <w:tcPr>
            <w:tcW w:w="26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218" w:firstLine="5"/>
            </w:pPr>
            <w:r>
              <w:rPr>
                <w:i/>
                <w:iCs/>
                <w:spacing w:val="-1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бегать в равно</w:t>
            </w:r>
            <w:r>
              <w:rPr>
                <w:spacing w:val="-1"/>
                <w:sz w:val="22"/>
                <w:szCs w:val="22"/>
              </w:rPr>
              <w:softHyphen/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24" w:hanging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8"/>
                <w:sz w:val="22"/>
                <w:szCs w:val="22"/>
              </w:rPr>
              <w:t>плекс 1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696"/>
        </w:trPr>
        <w:tc>
          <w:tcPr>
            <w:tcW w:w="144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/>
          <w:p w:rsidR="00B53750" w:rsidRPr="002F40B5" w:rsidRDefault="00B53750" w:rsidP="00C922C8"/>
        </w:tc>
        <w:tc>
          <w:tcPr>
            <w:tcW w:w="14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</w:tc>
        <w:tc>
          <w:tcPr>
            <w:tcW w:w="260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41"/>
            </w:pP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974"/>
        </w:trPr>
        <w:tc>
          <w:tcPr>
            <w:tcW w:w="144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/>
          <w:p w:rsidR="00B53750" w:rsidRPr="002F40B5" w:rsidRDefault="00B53750" w:rsidP="00C922C8"/>
        </w:tc>
        <w:tc>
          <w:tcPr>
            <w:tcW w:w="14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36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firstLine="7"/>
            </w:pPr>
            <w:r>
              <w:rPr>
                <w:sz w:val="22"/>
                <w:szCs w:val="22"/>
              </w:rPr>
              <w:t xml:space="preserve">Бег </w:t>
            </w:r>
            <w:r>
              <w:rPr>
                <w:i/>
                <w:iCs/>
                <w:sz w:val="22"/>
                <w:szCs w:val="22"/>
              </w:rPr>
              <w:t xml:space="preserve">(18 мин). </w:t>
            </w:r>
            <w:r>
              <w:rPr>
                <w:sz w:val="22"/>
                <w:szCs w:val="22"/>
              </w:rPr>
              <w:t>Преодоление вертикальных препятст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вий. ОРУ. Специальные беговые упражнения</w:t>
            </w:r>
            <w:r>
              <w:rPr>
                <w:sz w:val="22"/>
                <w:szCs w:val="22"/>
              </w:rPr>
              <w:t xml:space="preserve"> Развитие выносливости</w:t>
            </w:r>
          </w:p>
        </w:tc>
        <w:tc>
          <w:tcPr>
            <w:tcW w:w="26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216" w:firstLine="7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12" w:hanging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686"/>
        </w:trPr>
        <w:tc>
          <w:tcPr>
            <w:tcW w:w="1445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2F40B5" w:rsidRDefault="00B53750" w:rsidP="00C922C8"/>
          <w:p w:rsidR="00B53750" w:rsidRPr="002F40B5" w:rsidRDefault="00B53750" w:rsidP="00C922C8"/>
        </w:tc>
        <w:tc>
          <w:tcPr>
            <w:tcW w:w="14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5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38"/>
            </w:pPr>
            <w:r>
              <w:rPr>
                <w:spacing w:val="-1"/>
                <w:sz w:val="22"/>
                <w:szCs w:val="22"/>
              </w:rPr>
              <w:t xml:space="preserve">Бег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(3 км). </w:t>
            </w:r>
            <w:r>
              <w:rPr>
                <w:spacing w:val="-1"/>
                <w:sz w:val="22"/>
                <w:szCs w:val="22"/>
              </w:rPr>
              <w:t>Развитие выносливости. ОРУ. Специаль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ные беговые упражнения</w:t>
            </w:r>
          </w:p>
        </w:tc>
        <w:tc>
          <w:tcPr>
            <w:tcW w:w="26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211" w:firstLine="12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319"/>
            </w:pPr>
            <w:r>
              <w:rPr>
                <w:sz w:val="22"/>
                <w:szCs w:val="22"/>
              </w:rPr>
              <w:t>М: 16,00 мин; д.: 19,00 мин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right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плекс 1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466"/>
        </w:trPr>
        <w:tc>
          <w:tcPr>
            <w:tcW w:w="1440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ind w:left="6209"/>
            </w:pPr>
            <w:r>
              <w:rPr>
                <w:b/>
                <w:bCs/>
                <w:sz w:val="22"/>
                <w:szCs w:val="22"/>
              </w:rPr>
              <w:t>Гимнастика (1</w:t>
            </w:r>
            <w:r>
              <w:rPr>
                <w:b/>
                <w:bCs/>
                <w:sz w:val="22"/>
                <w:szCs w:val="22"/>
                <w:lang w:val="en-US"/>
              </w:rPr>
              <w:t>0</w:t>
            </w:r>
            <w:r>
              <w:rPr>
                <w:b/>
                <w:bCs/>
                <w:sz w:val="22"/>
                <w:szCs w:val="22"/>
              </w:rPr>
              <w:t xml:space="preserve"> ч)</w:t>
            </w: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2083"/>
        </w:trPr>
        <w:tc>
          <w:tcPr>
            <w:tcW w:w="14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</w:pPr>
            <w:r>
              <w:rPr>
                <w:spacing w:val="-1"/>
                <w:sz w:val="22"/>
                <w:szCs w:val="22"/>
              </w:rPr>
              <w:t>Строе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вые упражне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ния (6 ч)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43"/>
            </w:pPr>
            <w:r>
              <w:rPr>
                <w:sz w:val="22"/>
                <w:szCs w:val="22"/>
              </w:rPr>
              <w:t xml:space="preserve">Изучение </w:t>
            </w:r>
            <w:r>
              <w:rPr>
                <w:spacing w:val="-3"/>
                <w:sz w:val="22"/>
                <w:szCs w:val="22"/>
              </w:rPr>
              <w:t>нового мате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риала</w:t>
            </w:r>
          </w:p>
        </w:tc>
        <w:tc>
          <w:tcPr>
            <w:tcW w:w="5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firstLine="2"/>
            </w:pPr>
            <w:r>
              <w:rPr>
                <w:spacing w:val="-2"/>
                <w:sz w:val="22"/>
                <w:szCs w:val="22"/>
              </w:rPr>
              <w:t xml:space="preserve">Выполнение команды «Прямо!». Повороты направо, </w:t>
            </w:r>
            <w:r>
              <w:rPr>
                <w:sz w:val="22"/>
                <w:szCs w:val="22"/>
              </w:rPr>
              <w:t>налево в движении. ОРУ на месте. Подтягивания в висе. Упражнения на гимнастиче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ской скамейке. Развитие силовых способностей. </w:t>
            </w:r>
            <w:r>
              <w:rPr>
                <w:sz w:val="22"/>
                <w:szCs w:val="22"/>
              </w:rPr>
              <w:t>Техника безопасности</w:t>
            </w:r>
          </w:p>
        </w:tc>
        <w:tc>
          <w:tcPr>
            <w:tcW w:w="26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firstLine="14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>выполнять строе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вые упражнения; 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672"/>
        </w:trPr>
        <w:tc>
          <w:tcPr>
            <w:tcW w:w="144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/>
          <w:p w:rsidR="00B53750" w:rsidRPr="002F40B5" w:rsidRDefault="00B53750" w:rsidP="00C922C8"/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right="17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1" w:lineRule="exact"/>
              <w:ind w:firstLine="67"/>
            </w:pPr>
            <w:r>
              <w:rPr>
                <w:spacing w:val="-3"/>
                <w:sz w:val="22"/>
                <w:szCs w:val="22"/>
              </w:rPr>
              <w:t xml:space="preserve">Выполнение команды «Прямо!». Повороты направо, </w:t>
            </w:r>
            <w:r>
              <w:rPr>
                <w:spacing w:val="-1"/>
                <w:sz w:val="22"/>
                <w:szCs w:val="22"/>
              </w:rPr>
              <w:t xml:space="preserve">налево в движении. ОРУ с гимнастической палкой. </w:t>
            </w:r>
            <w:r w:rsidRPr="005351F1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Подтягивания в висе. Упражнения </w:t>
            </w:r>
            <w:r>
              <w:rPr>
                <w:spacing w:val="-3"/>
                <w:sz w:val="22"/>
                <w:szCs w:val="22"/>
              </w:rPr>
              <w:t>на гимнастической скамейке. Развитие силовых спо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собностей</w:t>
            </w:r>
          </w:p>
        </w:tc>
        <w:tc>
          <w:tcPr>
            <w:tcW w:w="26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3" w:lineRule="exact"/>
              <w:ind w:firstLine="22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выполнять строе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вые упражнения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88" w:lineRule="exact"/>
              <w:ind w:firstLine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  <w:tr w:rsidR="00B53750" w:rsidRPr="002F40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1426"/>
        </w:trPr>
        <w:tc>
          <w:tcPr>
            <w:tcW w:w="1445" w:type="dxa"/>
            <w:gridSpan w:val="2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/>
          <w:p w:rsidR="00B53750" w:rsidRPr="002F40B5" w:rsidRDefault="00B53750" w:rsidP="00C922C8"/>
        </w:tc>
        <w:tc>
          <w:tcPr>
            <w:tcW w:w="141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gridSpan w:val="2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</w:tc>
        <w:tc>
          <w:tcPr>
            <w:tcW w:w="2602" w:type="dxa"/>
            <w:gridSpan w:val="2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  <w:p w:rsidR="00B53750" w:rsidRPr="002F40B5" w:rsidRDefault="00B53750" w:rsidP="00C922C8">
            <w:pPr>
              <w:shd w:val="clear" w:color="auto" w:fill="FFFFFF"/>
              <w:spacing w:line="278" w:lineRule="exact"/>
              <w:ind w:right="14"/>
            </w:pPr>
          </w:p>
        </w:tc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2F40B5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p w:rsidR="00B53750" w:rsidRDefault="00B53750"/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0"/>
        <w:gridCol w:w="1416"/>
        <w:gridCol w:w="5093"/>
        <w:gridCol w:w="2602"/>
        <w:gridCol w:w="1838"/>
        <w:gridCol w:w="854"/>
        <w:gridCol w:w="566"/>
        <w:gridCol w:w="586"/>
      </w:tblGrid>
      <w:tr w:rsidR="00B53750" w:rsidRPr="00EF02D4">
        <w:trPr>
          <w:trHeight w:hRule="exact" w:val="230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607"/>
            </w:pPr>
            <w:r w:rsidRPr="00EF02D4">
              <w:t>1         1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550"/>
            </w:pPr>
            <w:r w:rsidRPr="00EF02D4">
              <w:rPr>
                <w:w w:val="81"/>
                <w:sz w:val="18"/>
                <w:szCs w:val="18"/>
              </w:rPr>
              <w:t>2               1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2395"/>
            </w:pPr>
            <w:r w:rsidRPr="00EF02D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1154"/>
            </w:pPr>
            <w:r w:rsidRPr="00EF02D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782"/>
            </w:pPr>
            <w:r w:rsidRPr="00EF02D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288"/>
            </w:pPr>
            <w:r w:rsidRPr="00EF02D4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142"/>
            </w:pPr>
            <w:r w:rsidRPr="00EF02D4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ind w:left="146"/>
            </w:pPr>
            <w:r w:rsidRPr="00EF02D4">
              <w:rPr>
                <w:spacing w:val="-5"/>
                <w:w w:val="81"/>
                <w:sz w:val="18"/>
                <w:szCs w:val="18"/>
              </w:rPr>
              <w:t>8     1</w:t>
            </w:r>
          </w:p>
        </w:tc>
      </w:tr>
      <w:tr w:rsidR="00B53750" w:rsidRPr="00EF02D4">
        <w:trPr>
          <w:trHeight w:hRule="exact" w:val="634"/>
        </w:trPr>
        <w:tc>
          <w:tcPr>
            <w:tcW w:w="14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3" w:lineRule="exact"/>
              <w:ind w:right="55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1" w:lineRule="exact"/>
            </w:pPr>
            <w:r>
              <w:rPr>
                <w:spacing w:val="-2"/>
                <w:sz w:val="22"/>
                <w:szCs w:val="22"/>
              </w:rPr>
              <w:t xml:space="preserve">Выполнение команды «Прямо!». Повороты направо, </w:t>
            </w:r>
            <w:r>
              <w:rPr>
                <w:sz w:val="22"/>
                <w:szCs w:val="22"/>
              </w:rPr>
              <w:t xml:space="preserve">налево в движении. Выполнение комплекса ОРУ с гимнастической палкой. </w:t>
            </w:r>
            <w:r>
              <w:rPr>
                <w:spacing w:val="-1"/>
                <w:sz w:val="22"/>
                <w:szCs w:val="22"/>
              </w:rPr>
              <w:t>Подтя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гивания в висе. Упражнения на гимнастической ска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мейке. Развитие силовых способностей</w:t>
            </w:r>
          </w:p>
        </w:tc>
        <w:tc>
          <w:tcPr>
            <w:tcW w:w="26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78" w:lineRule="exact"/>
              <w:ind w:right="5" w:firstLine="14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выполнять строе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вые упражнения; 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6" w:lineRule="exact"/>
              <w:ind w:right="5" w:hanging="1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</w:p>
        </w:tc>
      </w:tr>
      <w:tr w:rsidR="00B53750" w:rsidRPr="00EF02D4">
        <w:trPr>
          <w:trHeight w:hRule="exact" w:val="1411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/>
          <w:p w:rsidR="00B53750" w:rsidRPr="00EF02D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</w:tc>
        <w:tc>
          <w:tcPr>
            <w:tcW w:w="26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  <w:p w:rsidR="00B53750" w:rsidRPr="00EF02D4" w:rsidRDefault="00B53750" w:rsidP="00C922C8">
            <w:pPr>
              <w:shd w:val="clear" w:color="auto" w:fill="FFFFFF"/>
              <w:spacing w:line="281" w:lineRule="exact"/>
              <w:ind w:right="53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</w:p>
        </w:tc>
      </w:tr>
      <w:tr w:rsidR="00B53750" w:rsidRPr="00EF02D4">
        <w:trPr>
          <w:trHeight w:hRule="exact" w:val="926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/>
          <w:p w:rsidR="00B53750" w:rsidRPr="00EF02D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5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3" w:lineRule="exact"/>
              <w:ind w:right="103"/>
            </w:pPr>
            <w:r>
              <w:rPr>
                <w:spacing w:val="-2"/>
                <w:sz w:val="22"/>
                <w:szCs w:val="22"/>
              </w:rPr>
              <w:t>. Подтя</w:t>
            </w:r>
            <w:r>
              <w:rPr>
                <w:spacing w:val="-2"/>
                <w:sz w:val="22"/>
                <w:szCs w:val="22"/>
              </w:rPr>
              <w:softHyphen/>
              <w:t>гивания в висе. Выполнение комплекса ОРУ с гим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настической палкой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86" w:lineRule="exact"/>
              <w:ind w:firstLine="12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выполнять строе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вые упражнения; 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М.: 9-7-5 р.;</w:t>
            </w:r>
          </w:p>
          <w:p w:rsidR="00B53750" w:rsidRPr="00EF02D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д.: 17-15-8 р.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  <w:spacing w:line="290" w:lineRule="exact"/>
              <w:ind w:hanging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EF02D4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35"/>
        <w:gridCol w:w="1416"/>
        <w:gridCol w:w="5102"/>
        <w:gridCol w:w="2606"/>
        <w:gridCol w:w="1838"/>
        <w:gridCol w:w="854"/>
        <w:gridCol w:w="562"/>
        <w:gridCol w:w="586"/>
      </w:tblGrid>
      <w:tr w:rsidR="00B53750" w:rsidRPr="00313AC4">
        <w:trPr>
          <w:trHeight w:hRule="exact" w:val="216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607"/>
            </w:pPr>
            <w:r w:rsidRPr="00313AC4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564"/>
            </w:pPr>
            <w:r w:rsidRPr="00313AC4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2414"/>
            </w:pPr>
            <w:r w:rsidRPr="00313AC4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1164"/>
            </w:pPr>
            <w:r w:rsidRPr="00313AC4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782"/>
            </w:pPr>
            <w:r w:rsidRPr="00313AC4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298"/>
            </w:pPr>
            <w:r w:rsidRPr="00313AC4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149"/>
            </w:pPr>
            <w:r w:rsidRPr="00313AC4"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154"/>
            </w:pPr>
            <w:r w:rsidRPr="00313AC4">
              <w:rPr>
                <w:b/>
                <w:bCs/>
                <w:spacing w:val="-2"/>
                <w:w w:val="76"/>
                <w:sz w:val="16"/>
                <w:szCs w:val="16"/>
              </w:rPr>
              <w:t>8      1</w:t>
            </w:r>
          </w:p>
        </w:tc>
      </w:tr>
      <w:tr w:rsidR="00B53750" w:rsidRPr="00313AC4">
        <w:trPr>
          <w:trHeight w:hRule="exact" w:val="1195"/>
        </w:trPr>
        <w:tc>
          <w:tcPr>
            <w:tcW w:w="14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58" w:firstLine="7"/>
            </w:pPr>
            <w:r>
              <w:rPr>
                <w:spacing w:val="-3"/>
                <w:sz w:val="22"/>
                <w:szCs w:val="22"/>
              </w:rPr>
              <w:t xml:space="preserve">Акробатика, </w:t>
            </w:r>
            <w:r>
              <w:rPr>
                <w:spacing w:val="-2"/>
                <w:sz w:val="22"/>
                <w:szCs w:val="22"/>
              </w:rPr>
              <w:t>лазание (6 ч)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6" w:lineRule="exact"/>
              <w:ind w:right="60" w:firstLine="5"/>
            </w:pPr>
            <w:r>
              <w:rPr>
                <w:sz w:val="22"/>
                <w:szCs w:val="22"/>
              </w:rPr>
              <w:t xml:space="preserve">Изучение </w:t>
            </w:r>
            <w:r>
              <w:rPr>
                <w:spacing w:val="-2"/>
                <w:sz w:val="22"/>
                <w:szCs w:val="22"/>
              </w:rPr>
              <w:t>нового мате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риала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6" w:lineRule="exact"/>
              <w:ind w:right="5" w:firstLine="7"/>
            </w:pPr>
            <w:r>
              <w:rPr>
                <w:spacing w:val="-1"/>
                <w:sz w:val="22"/>
                <w:szCs w:val="22"/>
              </w:rPr>
              <w:t>Кувырок назад, стойка ноги врозь (м.). Мост и пово</w:t>
            </w:r>
            <w:r>
              <w:rPr>
                <w:spacing w:val="-1"/>
                <w:sz w:val="22"/>
                <w:szCs w:val="22"/>
              </w:rPr>
              <w:softHyphen/>
              <w:t>рот в упор на одном колене. ОРУ в движении. Лаза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ние по канату в два приема. Развитие силовых спо</w:t>
            </w:r>
            <w:r>
              <w:rPr>
                <w:sz w:val="22"/>
                <w:szCs w:val="22"/>
              </w:rPr>
              <w:softHyphen/>
              <w:t>собностей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6" w:lineRule="exact"/>
              <w:ind w:right="156" w:firstLine="17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выполнять ком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бинации из разученных </w:t>
            </w:r>
            <w:r>
              <w:rPr>
                <w:sz w:val="22"/>
                <w:szCs w:val="22"/>
              </w:rPr>
              <w:t>элементов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4" w:lineRule="exact"/>
              <w:ind w:hanging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1171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/>
          <w:p w:rsidR="00B53750" w:rsidRPr="00313AC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Комплексный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22" w:firstLine="5"/>
            </w:pPr>
            <w:r>
              <w:rPr>
                <w:spacing w:val="-1"/>
                <w:sz w:val="22"/>
                <w:szCs w:val="22"/>
              </w:rPr>
              <w:t xml:space="preserve">Кувырки назад и вперед, длинный кувырок (м.). </w:t>
            </w:r>
            <w:r>
              <w:rPr>
                <w:spacing w:val="-2"/>
                <w:sz w:val="22"/>
                <w:szCs w:val="22"/>
              </w:rPr>
              <w:t>Мост и поворот в упор на одном колене. ОРУ в дви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жении. Лазание по канату в два-три приема. Разви</w:t>
            </w:r>
            <w:r>
              <w:rPr>
                <w:sz w:val="22"/>
                <w:szCs w:val="22"/>
              </w:rPr>
              <w:softHyphen/>
              <w:t>тие силовых способностей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158" w:firstLine="19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выполнять ком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бинации из разученных </w:t>
            </w:r>
            <w:r>
              <w:rPr>
                <w:sz w:val="22"/>
                <w:szCs w:val="22"/>
              </w:rPr>
              <w:t>элементов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hanging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1210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/>
          <w:p w:rsidR="00B53750" w:rsidRPr="00313AC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Комплексный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118" w:firstLine="2"/>
            </w:pPr>
            <w:r>
              <w:rPr>
                <w:spacing w:val="-1"/>
                <w:sz w:val="22"/>
                <w:szCs w:val="22"/>
              </w:rPr>
              <w:t xml:space="preserve">Кувырки назад и вперед, длинный кувырок (м.). </w:t>
            </w:r>
            <w:r>
              <w:rPr>
                <w:spacing w:val="-2"/>
                <w:sz w:val="22"/>
                <w:szCs w:val="22"/>
              </w:rPr>
              <w:t>Мост и поворот в упор на одном колене. ОРУ с мя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чом. Лазание по канату в два-три приема. Развитие </w:t>
            </w:r>
            <w:r>
              <w:rPr>
                <w:sz w:val="22"/>
                <w:szCs w:val="22"/>
              </w:rPr>
              <w:t>силовых способностей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156" w:firstLine="14"/>
            </w:pPr>
            <w:r>
              <w:rPr>
                <w:b/>
                <w:bCs/>
                <w:i/>
                <w:iCs/>
                <w:spacing w:val="-4"/>
                <w:sz w:val="22"/>
                <w:szCs w:val="22"/>
              </w:rPr>
              <w:t xml:space="preserve">Уметь: </w:t>
            </w:r>
            <w:r>
              <w:rPr>
                <w:spacing w:val="-4"/>
                <w:sz w:val="22"/>
                <w:szCs w:val="22"/>
              </w:rPr>
              <w:t>выполнять ком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бинации из разученных </w:t>
            </w:r>
            <w:r>
              <w:rPr>
                <w:sz w:val="22"/>
                <w:szCs w:val="22"/>
              </w:rPr>
              <w:t>элементов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81" w:lineRule="exact"/>
              <w:ind w:hanging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1166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/>
          <w:p w:rsidR="00B53750" w:rsidRPr="00313AC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Комплексный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6" w:lineRule="exact"/>
              <w:ind w:right="113" w:firstLine="2"/>
            </w:pPr>
            <w:r>
              <w:rPr>
                <w:spacing w:val="-1"/>
                <w:sz w:val="22"/>
                <w:szCs w:val="22"/>
              </w:rPr>
              <w:t xml:space="preserve">Кувырки назад и вперед, длинный кувырок (м.). </w:t>
            </w:r>
            <w:r>
              <w:rPr>
                <w:spacing w:val="-2"/>
                <w:sz w:val="22"/>
                <w:szCs w:val="22"/>
              </w:rPr>
              <w:t>Мост и поворот в упор на одном колене. ОРУ с мя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чом. Лазание по канату в два-три приема. Развитие </w:t>
            </w:r>
            <w:r>
              <w:rPr>
                <w:sz w:val="22"/>
                <w:szCs w:val="22"/>
              </w:rPr>
              <w:t>силовых способностей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151" w:firstLine="17"/>
            </w:pPr>
            <w:r>
              <w:rPr>
                <w:b/>
                <w:bCs/>
                <w:i/>
                <w:iCs/>
                <w:spacing w:val="-4"/>
                <w:sz w:val="22"/>
                <w:szCs w:val="22"/>
              </w:rPr>
              <w:t xml:space="preserve">Уметь: </w:t>
            </w:r>
            <w:r>
              <w:rPr>
                <w:spacing w:val="-4"/>
                <w:sz w:val="22"/>
                <w:szCs w:val="22"/>
              </w:rPr>
              <w:t>выполнять ком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бинации из разученных </w:t>
            </w:r>
            <w:r>
              <w:rPr>
                <w:sz w:val="22"/>
                <w:szCs w:val="22"/>
              </w:rPr>
              <w:t>элементов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83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610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/>
          <w:p w:rsidR="00B53750" w:rsidRPr="00313AC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Комплексный</w:t>
            </w:r>
          </w:p>
        </w:tc>
        <w:tc>
          <w:tcPr>
            <w:tcW w:w="51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6" w:lineRule="exact"/>
              <w:ind w:right="110" w:firstLine="5"/>
            </w:pPr>
            <w:r>
              <w:rPr>
                <w:spacing w:val="-1"/>
                <w:sz w:val="22"/>
                <w:szCs w:val="22"/>
              </w:rPr>
              <w:t xml:space="preserve">Кувырки назад и вперед, длинный кувырок (м.). </w:t>
            </w:r>
            <w:r>
              <w:rPr>
                <w:spacing w:val="-2"/>
                <w:sz w:val="22"/>
                <w:szCs w:val="22"/>
              </w:rPr>
              <w:t>Мост и поворот в упор на одном колене. ОРУ с мя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чом. Лазание по канату и шесту в два-три приема. </w:t>
            </w:r>
            <w:r>
              <w:rPr>
                <w:sz w:val="22"/>
                <w:szCs w:val="22"/>
              </w:rPr>
              <w:t>Развитие силовых способностей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6" w:lineRule="exact"/>
              <w:ind w:right="146" w:firstLine="14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>выполнять ком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бинации из разученных </w:t>
            </w:r>
            <w:r>
              <w:rPr>
                <w:sz w:val="22"/>
                <w:szCs w:val="22"/>
              </w:rPr>
              <w:t>элементов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hanging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893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/>
          <w:p w:rsidR="00B53750" w:rsidRPr="00313AC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51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7"/>
            </w:pPr>
            <w:r>
              <w:rPr>
                <w:sz w:val="22"/>
                <w:szCs w:val="22"/>
              </w:rPr>
              <w:t xml:space="preserve">Выполнение на </w:t>
            </w:r>
            <w:r>
              <w:rPr>
                <w:spacing w:val="-3"/>
                <w:sz w:val="22"/>
                <w:szCs w:val="22"/>
              </w:rPr>
              <w:t>оценку акробати</w:t>
            </w:r>
            <w:r>
              <w:rPr>
                <w:spacing w:val="-3"/>
                <w:sz w:val="22"/>
                <w:szCs w:val="22"/>
              </w:rPr>
              <w:softHyphen/>
              <w:t>ческих элементов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81" w:lineRule="exact"/>
              <w:ind w:hanging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418"/>
        </w:trPr>
        <w:tc>
          <w:tcPr>
            <w:tcW w:w="1439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ind w:left="5899"/>
            </w:pPr>
            <w:r>
              <w:rPr>
                <w:b/>
                <w:bCs/>
                <w:sz w:val="22"/>
                <w:szCs w:val="22"/>
              </w:rPr>
              <w:t>Спортивные игры (24 ч)</w:t>
            </w:r>
          </w:p>
        </w:tc>
      </w:tr>
      <w:tr w:rsidR="00B53750" w:rsidRPr="00313AC4">
        <w:trPr>
          <w:trHeight w:hRule="exact" w:val="1210"/>
        </w:trPr>
        <w:tc>
          <w:tcPr>
            <w:tcW w:w="14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Волейбол</w:t>
            </w:r>
          </w:p>
          <w:p w:rsidR="00B53750" w:rsidRPr="00313AC4" w:rsidRDefault="00B53750" w:rsidP="00C922C8">
            <w:pPr>
              <w:shd w:val="clear" w:color="auto" w:fill="FFFFFF"/>
            </w:pPr>
            <w:r w:rsidRPr="00313AC4">
              <w:rPr>
                <w:sz w:val="22"/>
                <w:szCs w:val="22"/>
              </w:rPr>
              <w:t>(18</w:t>
            </w:r>
            <w:r>
              <w:rPr>
                <w:sz w:val="22"/>
                <w:szCs w:val="22"/>
              </w:rPr>
              <w:t>ч)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38"/>
            </w:pPr>
            <w:r>
              <w:rPr>
                <w:sz w:val="22"/>
                <w:szCs w:val="22"/>
              </w:rPr>
              <w:t xml:space="preserve">Освоение </w:t>
            </w:r>
            <w:r>
              <w:rPr>
                <w:spacing w:val="-2"/>
                <w:sz w:val="22"/>
                <w:szCs w:val="22"/>
              </w:rPr>
              <w:t>нового мате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риала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right="79"/>
            </w:pPr>
            <w:r>
              <w:rPr>
                <w:spacing w:val="-2"/>
                <w:sz w:val="22"/>
                <w:szCs w:val="22"/>
              </w:rPr>
              <w:t>Стойки и передвижения игрока. Комбинации из ра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зученных перемещений. Передача мяча над собой во встречных колоннах. Нижняя прямая подача, </w:t>
            </w:r>
            <w:r>
              <w:rPr>
                <w:spacing w:val="-1"/>
                <w:sz w:val="22"/>
                <w:szCs w:val="22"/>
              </w:rPr>
              <w:t>прием подачи. Игра по упрощенным правилам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8" w:lineRule="exact"/>
              <w:ind w:firstLine="17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 xml:space="preserve">играть в волейбол </w:t>
            </w: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  <w:t>лам; выполнять техниче</w:t>
            </w:r>
            <w:r>
              <w:rPr>
                <w:spacing w:val="-1"/>
                <w:sz w:val="22"/>
                <w:szCs w:val="22"/>
              </w:rPr>
              <w:softHyphen/>
              <w:t>ские действия в игре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81" w:lineRule="exact"/>
              <w:ind w:firstLine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614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/>
          <w:p w:rsidR="00B53750" w:rsidRPr="00313AC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7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4" w:lineRule="exact"/>
            </w:pPr>
            <w:r>
              <w:rPr>
                <w:spacing w:val="-1"/>
                <w:sz w:val="22"/>
                <w:szCs w:val="22"/>
              </w:rPr>
              <w:t>Стойки и передвижения игрока. Комбинации из ра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зученных перемещений. Передача мяча над собой во встречных колоннах. Нижняя прямая подача, прием подачи. Игра по упрощенным правилам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4" w:lineRule="exact"/>
              <w:ind w:firstLine="19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 xml:space="preserve">играть в волейбол </w:t>
            </w: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лам; выполнять техниче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81" w:lineRule="exact"/>
              <w:ind w:firstLine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  <w:tr w:rsidR="00B53750" w:rsidRPr="00313AC4">
        <w:trPr>
          <w:trHeight w:hRule="exact" w:val="619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/>
          <w:p w:rsidR="00B53750" w:rsidRPr="00313AC4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  <w:p w:rsidR="00B53750" w:rsidRPr="00313AC4" w:rsidRDefault="00B53750" w:rsidP="00C922C8">
            <w:pPr>
              <w:shd w:val="clear" w:color="auto" w:fill="FFFFFF"/>
              <w:spacing w:line="271" w:lineRule="exact"/>
              <w:ind w:right="12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313AC4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0"/>
        <w:gridCol w:w="1406"/>
        <w:gridCol w:w="5107"/>
        <w:gridCol w:w="2606"/>
        <w:gridCol w:w="1838"/>
        <w:gridCol w:w="850"/>
        <w:gridCol w:w="566"/>
        <w:gridCol w:w="586"/>
      </w:tblGrid>
      <w:tr w:rsidR="00B53750" w:rsidRPr="00153AAB">
        <w:trPr>
          <w:trHeight w:hRule="exact" w:val="230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610"/>
            </w:pPr>
            <w:r w:rsidRPr="00153AAB">
              <w:rPr>
                <w:b/>
                <w:bCs/>
                <w:spacing w:val="-18"/>
                <w:sz w:val="16"/>
                <w:szCs w:val="16"/>
              </w:rPr>
              <w:t xml:space="preserve">1  </w:t>
            </w:r>
            <w:r w:rsidRPr="00153AAB">
              <w:rPr>
                <w:b/>
                <w:bCs/>
                <w:spacing w:val="-18"/>
                <w:sz w:val="26"/>
                <w:szCs w:val="26"/>
              </w:rPr>
              <w:t xml:space="preserve">        1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554"/>
            </w:pPr>
            <w:r w:rsidRPr="00153AAB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2412"/>
            </w:pPr>
            <w:r w:rsidRPr="00153AA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1157"/>
            </w:pPr>
            <w:r w:rsidRPr="00153AAB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780"/>
            </w:pPr>
            <w:r w:rsidRPr="00153AAB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288"/>
            </w:pPr>
            <w:r w:rsidRPr="00153AAB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149"/>
            </w:pPr>
            <w:r w:rsidRPr="00153AAB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ind w:left="149"/>
            </w:pPr>
            <w:r w:rsidRPr="00153AAB">
              <w:rPr>
                <w:b/>
                <w:bCs/>
                <w:spacing w:val="-3"/>
                <w:w w:val="87"/>
                <w:sz w:val="16"/>
                <w:szCs w:val="16"/>
              </w:rPr>
              <w:t>8     1</w:t>
            </w:r>
          </w:p>
        </w:tc>
      </w:tr>
      <w:tr w:rsidR="00B53750" w:rsidRPr="00153AAB">
        <w:trPr>
          <w:trHeight w:hRule="exact" w:val="355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Совершенст-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Стойки и передвижения игрока. Комбинации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>играть в волейбол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1234"/>
        </w:trPr>
        <w:tc>
          <w:tcPr>
            <w:tcW w:w="14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31"/>
            </w:pPr>
            <w:r>
              <w:rPr>
                <w:spacing w:val="-2"/>
                <w:sz w:val="22"/>
                <w:szCs w:val="22"/>
              </w:rPr>
              <w:t>из разученных перемещений. Передача мяча над со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бой во встречных колоннах через сетку. Нижняя </w:t>
            </w:r>
            <w:r>
              <w:rPr>
                <w:spacing w:val="-3"/>
                <w:sz w:val="22"/>
                <w:szCs w:val="22"/>
              </w:rPr>
              <w:t xml:space="preserve">прямая подача, прием подачи. Игра по упрощенным </w:t>
            </w:r>
            <w:r>
              <w:rPr>
                <w:sz w:val="22"/>
                <w:szCs w:val="22"/>
              </w:rPr>
              <w:t>правилам</w:t>
            </w:r>
          </w:p>
        </w:tc>
        <w:tc>
          <w:tcPr>
            <w:tcW w:w="2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5" w:lineRule="exact"/>
              <w:ind w:right="103" w:firstLine="2"/>
            </w:pP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лам; выполнять техниче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ские действия в игре</w:t>
            </w:r>
          </w:p>
        </w:tc>
        <w:tc>
          <w:tcPr>
            <w:tcW w:w="18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360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/>
          <w:p w:rsidR="00B53750" w:rsidRPr="00153AAB" w:rsidRDefault="00B53750" w:rsidP="00C922C8"/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Совершенст-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Стойки и передвижения игрока. Комбинации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>играть в волейбол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Оценка техники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1243"/>
        </w:trPr>
        <w:tc>
          <w:tcPr>
            <w:tcW w:w="14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  <w:r>
              <w:rPr>
                <w:spacing w:val="-2"/>
                <w:sz w:val="22"/>
                <w:szCs w:val="22"/>
              </w:rPr>
              <w:t>из разученных перемещений. Передача мяча над со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бой во встречных колоннах через сетку. Нижняя </w:t>
            </w:r>
            <w:r>
              <w:rPr>
                <w:spacing w:val="-3"/>
                <w:sz w:val="22"/>
                <w:szCs w:val="22"/>
              </w:rPr>
              <w:t xml:space="preserve">прямая подача, прием подачи. Игра по упрощенным </w:t>
            </w:r>
            <w:r>
              <w:rPr>
                <w:sz w:val="22"/>
                <w:szCs w:val="22"/>
              </w:rPr>
              <w:t>правилам</w:t>
            </w:r>
          </w:p>
        </w:tc>
        <w:tc>
          <w:tcPr>
            <w:tcW w:w="2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101" w:firstLine="5"/>
            </w:pP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лам; выполнять техниче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ские действия в игре</w:t>
            </w:r>
          </w:p>
        </w:tc>
        <w:tc>
          <w:tcPr>
            <w:tcW w:w="18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19" w:hanging="7"/>
            </w:pPr>
            <w:r>
              <w:rPr>
                <w:spacing w:val="-7"/>
                <w:sz w:val="22"/>
                <w:szCs w:val="22"/>
              </w:rPr>
              <w:t xml:space="preserve">передачи мяча над </w:t>
            </w:r>
            <w:r>
              <w:rPr>
                <w:spacing w:val="-5"/>
                <w:sz w:val="22"/>
                <w:szCs w:val="22"/>
              </w:rPr>
              <w:t>собой во встреч</w:t>
            </w:r>
            <w:r>
              <w:rPr>
                <w:spacing w:val="-5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ных колоннах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360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/>
          <w:p w:rsidR="00B53750" w:rsidRPr="00153AAB" w:rsidRDefault="00B53750" w:rsidP="00C922C8"/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Комбиниро-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Комбинации из разученных перемещений. Верхняя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6"/>
                <w:sz w:val="22"/>
                <w:szCs w:val="22"/>
              </w:rPr>
              <w:t xml:space="preserve">Уметь: </w:t>
            </w:r>
            <w:r>
              <w:rPr>
                <w:spacing w:val="-6"/>
                <w:sz w:val="22"/>
                <w:szCs w:val="22"/>
              </w:rPr>
              <w:t>играть в волейбол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341"/>
        </w:trPr>
        <w:tc>
          <w:tcPr>
            <w:tcW w:w="14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173"/>
            </w:pPr>
            <w:r>
              <w:rPr>
                <w:spacing w:val="-1"/>
                <w:sz w:val="22"/>
                <w:szCs w:val="22"/>
              </w:rPr>
              <w:t xml:space="preserve">передача мяча в парах через сетку. Передача мяча </w:t>
            </w:r>
            <w:r>
              <w:rPr>
                <w:spacing w:val="-2"/>
                <w:sz w:val="22"/>
                <w:szCs w:val="22"/>
              </w:rPr>
              <w:t xml:space="preserve">над собой во встречных колоннах. Нижняя прямая </w:t>
            </w:r>
            <w:r>
              <w:rPr>
                <w:sz w:val="22"/>
                <w:szCs w:val="22"/>
              </w:rPr>
              <w:t>подача, прием подачи. Прямой нападающий удар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96" w:firstLine="5"/>
            </w:pP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лам; выполнять техниче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557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/>
          <w:p w:rsidR="00B53750" w:rsidRPr="00153AAB" w:rsidRDefault="00B53750" w:rsidP="00C922C8"/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26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139"/>
        </w:trPr>
        <w:tc>
          <w:tcPr>
            <w:tcW w:w="14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10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144" w:firstLine="5"/>
            </w:pPr>
            <w:r>
              <w:rPr>
                <w:spacing w:val="-2"/>
                <w:sz w:val="22"/>
                <w:szCs w:val="22"/>
              </w:rPr>
              <w:t>после подбрасывания мяча партнером. Игра по уп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рощенным правилам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8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696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/>
          <w:p w:rsidR="00B53750" w:rsidRPr="00153AAB" w:rsidRDefault="00B53750" w:rsidP="00C922C8"/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24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360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/>
          <w:p w:rsidR="00B53750" w:rsidRPr="00153AAB" w:rsidRDefault="00B53750" w:rsidP="00C922C8"/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Совершенст-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Комбинации из разученных перемещений. Верхняя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>играть в волейбол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341"/>
        </w:trPr>
        <w:tc>
          <w:tcPr>
            <w:tcW w:w="14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53" w:firstLine="2"/>
            </w:pPr>
            <w:r>
              <w:rPr>
                <w:sz w:val="22"/>
                <w:szCs w:val="22"/>
              </w:rPr>
              <w:t xml:space="preserve">передача мяча в парах через сетку. Передача мяча </w:t>
            </w:r>
            <w:r>
              <w:rPr>
                <w:spacing w:val="-2"/>
                <w:sz w:val="22"/>
                <w:szCs w:val="22"/>
              </w:rPr>
              <w:t>над собой во встречных колоннах. Отбивание мяча кулаком через сетку. Нижняя прямая подача, прием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0" w:lineRule="exact"/>
              <w:ind w:right="94" w:firstLine="5"/>
            </w:pP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лам; выполнять техниче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557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/>
          <w:p w:rsidR="00B53750" w:rsidRPr="00153AAB" w:rsidRDefault="00B53750" w:rsidP="00C922C8"/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  <w:p w:rsidR="00B53750" w:rsidRPr="00153AAB" w:rsidRDefault="00B53750" w:rsidP="00C922C8">
            <w:pPr>
              <w:shd w:val="clear" w:color="auto" w:fill="FFFFFF"/>
              <w:spacing w:line="302" w:lineRule="exact"/>
              <w:ind w:right="19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653"/>
        </w:trPr>
        <w:tc>
          <w:tcPr>
            <w:tcW w:w="14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305" w:lineRule="exact"/>
              <w:ind w:right="19"/>
            </w:pPr>
            <w:r>
              <w:rPr>
                <w:spacing w:val="-2"/>
                <w:sz w:val="22"/>
                <w:szCs w:val="22"/>
              </w:rPr>
              <w:t>подачи. Прямой нападающий удар после подбрасы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вания мяча партнером. Игра по упрощенным правилам</w:t>
            </w:r>
          </w:p>
        </w:tc>
        <w:tc>
          <w:tcPr>
            <w:tcW w:w="2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8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360"/>
        </w:trPr>
        <w:tc>
          <w:tcPr>
            <w:tcW w:w="14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/>
          <w:p w:rsidR="00B53750" w:rsidRPr="00153AAB" w:rsidRDefault="00B53750" w:rsidP="00C922C8"/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Комбиниро-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Комбинации из разученных перемещений. Верхняя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>играть в волейбол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Оценка техники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  <w:tr w:rsidR="00B53750" w:rsidRPr="00153AAB">
        <w:trPr>
          <w:trHeight w:hRule="exact" w:val="1507"/>
        </w:trPr>
        <w:tc>
          <w:tcPr>
            <w:tcW w:w="1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1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0" w:lineRule="exact"/>
              <w:ind w:right="12"/>
            </w:pPr>
            <w:r>
              <w:rPr>
                <w:sz w:val="22"/>
                <w:szCs w:val="22"/>
              </w:rPr>
              <w:t xml:space="preserve">передача мяча в парах через сетку. Передача мяча над собой во встречных колоннах. Отбивание мяча </w:t>
            </w:r>
            <w:r>
              <w:rPr>
                <w:spacing w:val="-2"/>
                <w:sz w:val="22"/>
                <w:szCs w:val="22"/>
              </w:rPr>
              <w:t xml:space="preserve">кулаком через сетку. Нижняя прямая подача, прием </w:t>
            </w:r>
            <w:r>
              <w:rPr>
                <w:spacing w:val="-3"/>
                <w:sz w:val="22"/>
                <w:szCs w:val="22"/>
              </w:rPr>
              <w:t>подачи. Прямой нападающий удар после подбрасы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вания мяча партнером. Игра по упрощенным правилам</w:t>
            </w:r>
          </w:p>
        </w:tc>
        <w:tc>
          <w:tcPr>
            <w:tcW w:w="2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8" w:lineRule="exact"/>
              <w:ind w:right="89" w:firstLine="2"/>
            </w:pP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лам; выполнять техниче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ские действия в игре</w:t>
            </w:r>
          </w:p>
        </w:tc>
        <w:tc>
          <w:tcPr>
            <w:tcW w:w="18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  <w:spacing w:line="295" w:lineRule="exact"/>
              <w:ind w:right="168" w:firstLine="10"/>
            </w:pPr>
            <w:r>
              <w:rPr>
                <w:sz w:val="22"/>
                <w:szCs w:val="22"/>
              </w:rPr>
              <w:t xml:space="preserve">передачи мяча </w:t>
            </w:r>
            <w:r>
              <w:rPr>
                <w:spacing w:val="-2"/>
                <w:sz w:val="22"/>
                <w:szCs w:val="22"/>
              </w:rPr>
              <w:t xml:space="preserve">в тройках после </w:t>
            </w:r>
            <w:r>
              <w:rPr>
                <w:sz w:val="22"/>
                <w:szCs w:val="22"/>
              </w:rPr>
              <w:t>перемещения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153AAB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416"/>
        <w:gridCol w:w="5098"/>
        <w:gridCol w:w="2611"/>
        <w:gridCol w:w="1838"/>
        <w:gridCol w:w="850"/>
        <w:gridCol w:w="566"/>
        <w:gridCol w:w="586"/>
      </w:tblGrid>
      <w:tr w:rsidR="00B53750" w:rsidRPr="00587EA3">
        <w:trPr>
          <w:trHeight w:hRule="exact" w:val="226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607"/>
            </w:pPr>
            <w:r w:rsidRPr="00587EA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559"/>
            </w:pPr>
            <w:r w:rsidRPr="00587EA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2407"/>
            </w:pPr>
            <w:r w:rsidRPr="00587EA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1162"/>
            </w:pPr>
            <w:r w:rsidRPr="00587EA3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780"/>
            </w:pPr>
            <w:r w:rsidRPr="00587EA3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290"/>
            </w:pPr>
            <w:r w:rsidRPr="00587EA3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154"/>
            </w:pPr>
            <w:r w:rsidRPr="00587EA3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ind w:left="154"/>
            </w:pPr>
            <w:r w:rsidRPr="00587EA3">
              <w:rPr>
                <w:b/>
                <w:bCs/>
                <w:spacing w:val="-3"/>
                <w:w w:val="87"/>
                <w:sz w:val="16"/>
                <w:szCs w:val="16"/>
              </w:rPr>
              <w:t>8     1</w:t>
            </w:r>
          </w:p>
        </w:tc>
      </w:tr>
      <w:tr w:rsidR="00B53750" w:rsidRPr="00587EA3">
        <w:trPr>
          <w:trHeight w:hRule="exact" w:val="648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5" w:lineRule="exact"/>
              <w:ind w:right="46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0" w:lineRule="exact"/>
              <w:ind w:firstLine="5"/>
            </w:pPr>
            <w:r>
              <w:rPr>
                <w:spacing w:val="-2"/>
                <w:sz w:val="22"/>
                <w:szCs w:val="22"/>
              </w:rPr>
              <w:t xml:space="preserve">Комбинации из разученных перемещений. Передача </w:t>
            </w:r>
            <w:r>
              <w:rPr>
                <w:sz w:val="22"/>
                <w:szCs w:val="22"/>
              </w:rPr>
              <w:t>мяча в тройках после перемещения. Передача мяча над собой во встречных колоннах. Нижняя прямая подача, прием подачи. Нападающий удар после пе</w:t>
            </w:r>
            <w:r>
              <w:rPr>
                <w:sz w:val="22"/>
                <w:szCs w:val="22"/>
              </w:rPr>
              <w:softHyphen/>
              <w:t>редачи. Игра по упрощенным правилам</w:t>
            </w:r>
          </w:p>
        </w:tc>
        <w:tc>
          <w:tcPr>
            <w:tcW w:w="26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0" w:lineRule="exact"/>
              <w:ind w:right="43" w:firstLine="17"/>
            </w:pPr>
            <w:r>
              <w:rPr>
                <w:b/>
                <w:bCs/>
                <w:i/>
                <w:iCs/>
                <w:spacing w:val="-6"/>
                <w:sz w:val="22"/>
                <w:szCs w:val="22"/>
              </w:rPr>
              <w:t xml:space="preserve">Уметь: </w:t>
            </w:r>
            <w:r>
              <w:rPr>
                <w:spacing w:val="-6"/>
                <w:sz w:val="22"/>
                <w:szCs w:val="22"/>
              </w:rPr>
              <w:t xml:space="preserve">играть в волейбол </w:t>
            </w: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лам; выполнять техниче</w:t>
            </w:r>
            <w:r>
              <w:rPr>
                <w:sz w:val="22"/>
                <w:szCs w:val="22"/>
              </w:rPr>
              <w:softHyphen/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0" w:lineRule="exact"/>
              <w:ind w:hanging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653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  <w:r>
              <w:rPr>
                <w:spacing w:val="-1"/>
                <w:sz w:val="22"/>
                <w:szCs w:val="22"/>
              </w:rPr>
              <w:t xml:space="preserve">Совершенст- | </w:t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</w:tc>
        <w:tc>
          <w:tcPr>
            <w:tcW w:w="26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653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</w:tc>
        <w:tc>
          <w:tcPr>
            <w:tcW w:w="26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41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658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8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3" w:lineRule="exact"/>
              <w:ind w:firstLine="7"/>
            </w:pPr>
            <w:r>
              <w:rPr>
                <w:spacing w:val="-2"/>
                <w:sz w:val="22"/>
                <w:szCs w:val="22"/>
              </w:rPr>
              <w:t xml:space="preserve">Комбинации из разученных перемещений. Передача </w:t>
            </w:r>
            <w:r>
              <w:rPr>
                <w:sz w:val="22"/>
                <w:szCs w:val="22"/>
              </w:rPr>
              <w:t>мяча в тройках после перемещения. Передача мяча над собой во встречных колоннах. Нижняя прямая подача, прием подачи. Нападающий удар после пе</w:t>
            </w:r>
            <w:r>
              <w:rPr>
                <w:sz w:val="22"/>
                <w:szCs w:val="22"/>
              </w:rPr>
              <w:softHyphen/>
              <w:t>редачи. Игра по упрощенным правилам</w:t>
            </w:r>
          </w:p>
        </w:tc>
        <w:tc>
          <w:tcPr>
            <w:tcW w:w="26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5" w:lineRule="exact"/>
              <w:ind w:firstLine="19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 xml:space="preserve">играть в волейбол </w:t>
            </w: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лам; выполнять техниче</w:t>
            </w:r>
            <w:r>
              <w:rPr>
                <w:sz w:val="22"/>
                <w:szCs w:val="22"/>
              </w:rPr>
              <w:softHyphen/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874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</w:tc>
        <w:tc>
          <w:tcPr>
            <w:tcW w:w="26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  <w:p w:rsidR="00B53750" w:rsidRPr="00587EA3" w:rsidRDefault="00B53750" w:rsidP="00C922C8">
            <w:pPr>
              <w:shd w:val="clear" w:color="auto" w:fill="FFFFFF"/>
              <w:spacing w:line="300" w:lineRule="exact"/>
              <w:ind w:right="36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653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3" w:lineRule="exact"/>
              <w:ind w:right="98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0" w:lineRule="exact"/>
              <w:ind w:firstLine="2"/>
            </w:pPr>
            <w:r>
              <w:rPr>
                <w:spacing w:val="-2"/>
                <w:sz w:val="22"/>
                <w:szCs w:val="22"/>
              </w:rPr>
              <w:t xml:space="preserve">Комбинации из разученных перемещений. Передача </w:t>
            </w:r>
            <w:r>
              <w:rPr>
                <w:sz w:val="22"/>
                <w:szCs w:val="22"/>
              </w:rPr>
              <w:t xml:space="preserve">мяча в тройках после перемещения. Передача мяча над собой во встречных колоннах. Нижняя прямая </w:t>
            </w:r>
            <w:r>
              <w:rPr>
                <w:spacing w:val="-2"/>
                <w:sz w:val="22"/>
                <w:szCs w:val="22"/>
              </w:rPr>
              <w:t>подача, прием подачи. Нападающий удар в тройках через сетку. Игра по упрощенным правилам. Такти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ка свободного нападения</w:t>
            </w:r>
          </w:p>
        </w:tc>
        <w:tc>
          <w:tcPr>
            <w:tcW w:w="26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0" w:lineRule="exact"/>
              <w:ind w:firstLine="19"/>
            </w:pP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Уметь: </w:t>
            </w:r>
            <w:r>
              <w:rPr>
                <w:spacing w:val="-3"/>
                <w:sz w:val="22"/>
                <w:szCs w:val="22"/>
              </w:rPr>
              <w:t xml:space="preserve">играть в волейбол </w:t>
            </w:r>
            <w:r>
              <w:rPr>
                <w:spacing w:val="-1"/>
                <w:sz w:val="22"/>
                <w:szCs w:val="22"/>
              </w:rPr>
              <w:t>по упрощенным прави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лам; выполнять техниче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3" w:lineRule="exact"/>
              <w:ind w:right="48" w:hanging="2"/>
            </w:pPr>
            <w:r>
              <w:rPr>
                <w:sz w:val="22"/>
                <w:szCs w:val="22"/>
              </w:rPr>
              <w:t>Оценка техники владения мячом, нападающего удара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3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1166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  <w:r>
              <w:rPr>
                <w:spacing w:val="-3"/>
                <w:sz w:val="22"/>
                <w:szCs w:val="22"/>
              </w:rPr>
              <w:t>Совершенст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0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</w:tc>
        <w:tc>
          <w:tcPr>
            <w:tcW w:w="26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9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1219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5" w:lineRule="exact"/>
              <w:ind w:right="269"/>
            </w:pPr>
            <w:r>
              <w:rPr>
                <w:sz w:val="22"/>
                <w:szCs w:val="22"/>
              </w:rPr>
              <w:t>Баскетбол (6 ч)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91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2"/>
            </w:pPr>
            <w:r>
              <w:rPr>
                <w:sz w:val="22"/>
                <w:szCs w:val="22"/>
              </w:rPr>
              <w:t xml:space="preserve">Сочетание приемов передвижений и остановок </w:t>
            </w:r>
            <w:r>
              <w:rPr>
                <w:spacing w:val="-1"/>
                <w:sz w:val="22"/>
                <w:szCs w:val="22"/>
              </w:rPr>
              <w:t xml:space="preserve">игрока. Ведение мяча с пассивным сопротивлением, </w:t>
            </w:r>
            <w:r>
              <w:rPr>
                <w:sz w:val="22"/>
                <w:szCs w:val="22"/>
              </w:rPr>
              <w:t>с сопротивлением на месте. Бросок двумя руками от головы с места. Передачи мяча двумя руками от груди на месте. Личная защита. Учебная игра. Развитие координационных способностей. Совер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шенствование физических способностей и их влия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ние на физическое развитие</w:t>
            </w:r>
          </w:p>
        </w:tc>
        <w:tc>
          <w:tcPr>
            <w:tcW w:w="26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5" w:lineRule="exact"/>
              <w:ind w:right="74" w:firstLine="12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играть в баскет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бол по упрощенным пра</w:t>
            </w:r>
            <w:r>
              <w:rPr>
                <w:spacing w:val="-3"/>
                <w:sz w:val="22"/>
                <w:szCs w:val="22"/>
              </w:rPr>
              <w:softHyphen/>
              <w:t>вилам; выполнять техни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ческие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5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1219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</w:tc>
        <w:tc>
          <w:tcPr>
            <w:tcW w:w="26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  <w:p w:rsidR="00B53750" w:rsidRPr="00587EA3" w:rsidRDefault="00B53750" w:rsidP="00C922C8">
            <w:pPr>
              <w:shd w:val="clear" w:color="auto" w:fill="FFFFFF"/>
              <w:spacing w:line="298" w:lineRule="exact"/>
              <w:ind w:right="89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648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5" w:lineRule="exact"/>
              <w:ind w:right="84"/>
            </w:pPr>
            <w:r>
              <w:rPr>
                <w:spacing w:val="-7"/>
                <w:sz w:val="22"/>
                <w:szCs w:val="22"/>
              </w:rPr>
              <w:t>Комбиниро</w:t>
            </w:r>
            <w:r>
              <w:rPr>
                <w:spacing w:val="-7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3" w:lineRule="exact"/>
              <w:ind w:right="151" w:firstLine="5"/>
            </w:pPr>
            <w:r>
              <w:rPr>
                <w:spacing w:val="-2"/>
                <w:sz w:val="22"/>
                <w:szCs w:val="22"/>
              </w:rPr>
              <w:t>Сочетание приемов передвижений и остановок иг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рока. Ведение мяча с пассивным сопротивлением, </w:t>
            </w:r>
            <w:r>
              <w:rPr>
                <w:sz w:val="22"/>
                <w:szCs w:val="22"/>
              </w:rPr>
              <w:t>с сопротивлением на месте. Бросок двумя руками от головы с места. Передачи мяча двумя руками</w:t>
            </w:r>
          </w:p>
        </w:tc>
        <w:tc>
          <w:tcPr>
            <w:tcW w:w="26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3" w:lineRule="exact"/>
              <w:ind w:right="72" w:firstLine="14"/>
            </w:pPr>
            <w:r>
              <w:rPr>
                <w:i/>
                <w:iCs/>
                <w:sz w:val="22"/>
                <w:szCs w:val="22"/>
              </w:rPr>
              <w:t xml:space="preserve">Уметь: </w:t>
            </w:r>
            <w:r>
              <w:rPr>
                <w:sz w:val="22"/>
                <w:szCs w:val="22"/>
              </w:rPr>
              <w:t>играть в баскет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бол по упрощенным пра</w:t>
            </w:r>
            <w:r>
              <w:rPr>
                <w:spacing w:val="-3"/>
                <w:sz w:val="22"/>
                <w:szCs w:val="22"/>
              </w:rPr>
              <w:softHyphen/>
              <w:t>вилам; выполнять техни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ческие действия в игре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93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  <w:tr w:rsidR="00B53750" w:rsidRPr="00587EA3">
        <w:trPr>
          <w:trHeight w:hRule="exact" w:val="662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/>
          <w:p w:rsidR="00B53750" w:rsidRPr="00587EA3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0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</w:tc>
        <w:tc>
          <w:tcPr>
            <w:tcW w:w="26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  <w:p w:rsidR="00B53750" w:rsidRPr="00587EA3" w:rsidRDefault="00B53750" w:rsidP="00C922C8">
            <w:pPr>
              <w:shd w:val="clear" w:color="auto" w:fill="FFFFFF"/>
              <w:spacing w:line="288" w:lineRule="exact"/>
              <w:ind w:right="84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587EA3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4"/>
        <w:gridCol w:w="1411"/>
        <w:gridCol w:w="5107"/>
        <w:gridCol w:w="2597"/>
        <w:gridCol w:w="1848"/>
        <w:gridCol w:w="850"/>
        <w:gridCol w:w="566"/>
        <w:gridCol w:w="590"/>
      </w:tblGrid>
      <w:tr w:rsidR="00B53750" w:rsidRPr="0004508C">
        <w:trPr>
          <w:trHeight w:hRule="exact" w:val="216"/>
        </w:trPr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ind w:left="610"/>
            </w:pPr>
            <w:r w:rsidRPr="0004508C">
              <w:t>1          1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jc w:val="center"/>
            </w:pPr>
            <w:r w:rsidRPr="0004508C">
              <w:rPr>
                <w:b/>
                <w:bCs/>
                <w:w w:val="80"/>
                <w:sz w:val="16"/>
                <w:szCs w:val="16"/>
              </w:rPr>
              <w:t>2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ind w:left="2400"/>
            </w:pPr>
            <w:r w:rsidRPr="0004508C">
              <w:rPr>
                <w:w w:val="80"/>
                <w:sz w:val="18"/>
                <w:szCs w:val="18"/>
              </w:rPr>
              <w:t>3                                                            1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jc w:val="center"/>
            </w:pPr>
            <w:r w:rsidRPr="000450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ind w:left="785"/>
            </w:pPr>
            <w:r w:rsidRPr="0004508C">
              <w:rPr>
                <w:b/>
                <w:bCs/>
                <w:w w:val="78"/>
                <w:sz w:val="16"/>
                <w:szCs w:val="16"/>
              </w:rPr>
              <w:t xml:space="preserve">5     </w:t>
            </w:r>
            <w:r w:rsidRPr="0004508C">
              <w:rPr>
                <w:b/>
                <w:bCs/>
                <w:w w:val="78"/>
                <w:sz w:val="14"/>
                <w:szCs w:val="14"/>
              </w:rPr>
              <w:t xml:space="preserve">             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ind w:left="281"/>
            </w:pPr>
            <w:r w:rsidRPr="000450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ind w:left="139"/>
            </w:pPr>
            <w:r w:rsidRPr="000450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ind w:left="144"/>
            </w:pPr>
            <w:r w:rsidRPr="0004508C">
              <w:rPr>
                <w:b/>
                <w:bCs/>
                <w:spacing w:val="-4"/>
                <w:w w:val="80"/>
                <w:sz w:val="16"/>
                <w:szCs w:val="16"/>
              </w:rPr>
              <w:t xml:space="preserve">8 </w:t>
            </w:r>
            <w:r w:rsidRPr="0004508C">
              <w:rPr>
                <w:spacing w:val="-4"/>
                <w:w w:val="80"/>
                <w:sz w:val="18"/>
                <w:szCs w:val="18"/>
              </w:rPr>
              <w:t xml:space="preserve">    1</w:t>
            </w:r>
          </w:p>
        </w:tc>
      </w:tr>
      <w:tr w:rsidR="00B53750" w:rsidRPr="0004508C">
        <w:trPr>
          <w:trHeight w:hRule="exact" w:val="1181"/>
        </w:trPr>
        <w:tc>
          <w:tcPr>
            <w:tcW w:w="14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3" w:lineRule="exact"/>
              <w:ind w:right="118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3" w:lineRule="exact"/>
              <w:ind w:right="118"/>
            </w:pPr>
            <w:r>
              <w:rPr>
                <w:sz w:val="22"/>
                <w:szCs w:val="22"/>
              </w:rPr>
              <w:t>от груди на месте. Личная защита. Учебная игра. Развитие координационных способностей. Совер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шенствование физических способностей и их влия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ние на физическое развитие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336"/>
        </w:trPr>
        <w:tc>
          <w:tcPr>
            <w:tcW w:w="14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Комбиниро-</w:t>
            </w:r>
          </w:p>
        </w:tc>
        <w:tc>
          <w:tcPr>
            <w:tcW w:w="51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Сочетание приемов передвижений и остановок иг-</w:t>
            </w:r>
          </w:p>
          <w:p w:rsidR="00B53750" w:rsidRPr="0004508C" w:rsidRDefault="00B53750" w:rsidP="00C922C8">
            <w:pPr>
              <w:shd w:val="clear" w:color="auto" w:fill="FFFFFF"/>
              <w:spacing w:line="288" w:lineRule="exact"/>
            </w:pPr>
            <w:r>
              <w:rPr>
                <w:spacing w:val="-1"/>
                <w:sz w:val="22"/>
                <w:szCs w:val="22"/>
              </w:rPr>
              <w:t>рока. Ведение мяча с сопротивлением на месте. Бро</w:t>
            </w:r>
            <w:r>
              <w:rPr>
                <w:spacing w:val="-1"/>
                <w:sz w:val="22"/>
                <w:szCs w:val="22"/>
              </w:rPr>
              <w:softHyphen/>
              <w:t>сок двумя руками от головы с места с сопротивлени-</w:t>
            </w:r>
          </w:p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ем. Передача мяча одной рукой от плеча на месте.</w:t>
            </w:r>
          </w:p>
          <w:p w:rsidR="00B53750" w:rsidRPr="0004508C" w:rsidRDefault="00B53750" w:rsidP="00C922C8">
            <w:pPr>
              <w:shd w:val="clear" w:color="auto" w:fill="FFFFFF"/>
              <w:spacing w:line="288" w:lineRule="exact"/>
              <w:ind w:right="204"/>
            </w:pPr>
            <w:r>
              <w:rPr>
                <w:spacing w:val="-2"/>
                <w:sz w:val="22"/>
                <w:szCs w:val="22"/>
              </w:rPr>
              <w:t>Личная защита. Учебная игра. Развитие координа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ционных способностей</w:t>
            </w:r>
          </w:p>
        </w:tc>
        <w:tc>
          <w:tcPr>
            <w:tcW w:w="2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играть в баскет-</w:t>
            </w:r>
          </w:p>
          <w:p w:rsidR="00B53750" w:rsidRPr="0004508C" w:rsidRDefault="00B53750" w:rsidP="00C922C8">
            <w:pPr>
              <w:shd w:val="clear" w:color="auto" w:fill="FFFFFF"/>
              <w:spacing w:line="286" w:lineRule="exact"/>
              <w:ind w:right="86"/>
            </w:pPr>
            <w:r>
              <w:rPr>
                <w:spacing w:val="-3"/>
                <w:sz w:val="22"/>
                <w:szCs w:val="22"/>
              </w:rPr>
              <w:t>бол по упрощенным пра</w:t>
            </w:r>
            <w:r>
              <w:rPr>
                <w:spacing w:val="-3"/>
                <w:sz w:val="22"/>
                <w:szCs w:val="22"/>
              </w:rPr>
              <w:softHyphen/>
              <w:t>вилам; выполнять техни-</w:t>
            </w:r>
          </w:p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ческие действия в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игре</w:t>
            </w: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плекс 3</w:t>
            </w: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1339"/>
        </w:trPr>
        <w:tc>
          <w:tcPr>
            <w:tcW w:w="14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8" w:lineRule="exact"/>
              <w:ind w:right="204"/>
            </w:pPr>
          </w:p>
        </w:tc>
        <w:tc>
          <w:tcPr>
            <w:tcW w:w="259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330"/>
        </w:trPr>
        <w:tc>
          <w:tcPr>
            <w:tcW w:w="1442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jc w:val="center"/>
            </w:pPr>
            <w:r w:rsidRPr="0004508C">
              <w:rPr>
                <w:b/>
                <w:bCs/>
                <w:sz w:val="22"/>
                <w:szCs w:val="22"/>
              </w:rPr>
              <w:t xml:space="preserve">          Лыжная подготовка (</w:t>
            </w:r>
            <w:r w:rsidRPr="0004508C">
              <w:rPr>
                <w:b/>
                <w:bCs/>
                <w:sz w:val="22"/>
                <w:szCs w:val="22"/>
                <w:lang w:val="en-US"/>
              </w:rPr>
              <w:t>24</w:t>
            </w:r>
            <w:r w:rsidRPr="0004508C">
              <w:rPr>
                <w:b/>
                <w:bCs/>
                <w:sz w:val="22"/>
                <w:szCs w:val="22"/>
              </w:rPr>
              <w:t>ч)</w:t>
            </w:r>
          </w:p>
        </w:tc>
      </w:tr>
      <w:tr w:rsidR="00B53750" w:rsidRPr="0004508C">
        <w:trPr>
          <w:trHeight w:hRule="exact" w:val="283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r w:rsidRPr="0004508C">
              <w:rPr>
                <w:sz w:val="22"/>
                <w:szCs w:val="22"/>
              </w:rPr>
              <w:t>Лыжная подготовка (</w:t>
            </w:r>
            <w:r w:rsidRPr="0004508C">
              <w:rPr>
                <w:sz w:val="22"/>
                <w:szCs w:val="22"/>
                <w:lang w:val="en-US"/>
              </w:rPr>
              <w:t>24</w:t>
            </w:r>
            <w:r w:rsidRPr="0004508C">
              <w:rPr>
                <w:sz w:val="22"/>
                <w:szCs w:val="22"/>
              </w:rPr>
              <w:t xml:space="preserve"> ч)</w:t>
            </w:r>
          </w:p>
          <w:p w:rsidR="00B53750" w:rsidRPr="0004508C" w:rsidRDefault="00B53750" w:rsidP="00C922C8"/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Вводный</w:t>
            </w:r>
          </w:p>
        </w:tc>
        <w:tc>
          <w:tcPr>
            <w:tcW w:w="510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8" w:lineRule="exact"/>
              <w:ind w:right="204"/>
            </w:pPr>
            <w:r w:rsidRPr="0004508C">
              <w:rPr>
                <w:sz w:val="22"/>
                <w:szCs w:val="22"/>
              </w:rPr>
              <w:t>Правила безопасности на уроках л/п. Совершенствовать технику одновременных ходов, попеременный двухшажный ход, одновременные ходы. Прохождение дистанции 1 км</w:t>
            </w:r>
          </w:p>
        </w:tc>
        <w:tc>
          <w:tcPr>
            <w:tcW w:w="259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 w:rsidRPr="0004508C">
              <w:rPr>
                <w:sz w:val="22"/>
                <w:szCs w:val="22"/>
              </w:rPr>
              <w:t xml:space="preserve"> передвигаться без палок, с палками, надевать лыжи,  проходить дистанцию, выполнять лыжные ходы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Текущий. </w:t>
            </w:r>
            <w:r w:rsidRPr="0004508C">
              <w:rPr>
                <w:sz w:val="22"/>
                <w:szCs w:val="22"/>
              </w:rPr>
              <w:t>Оценка техники попеременного двухшажного хода</w:t>
            </w: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плекс 3</w:t>
            </w: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346"/>
        </w:trPr>
        <w:tc>
          <w:tcPr>
            <w:tcW w:w="14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</w:tc>
        <w:tc>
          <w:tcPr>
            <w:tcW w:w="14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1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8" w:lineRule="exact"/>
              <w:ind w:right="204"/>
            </w:pPr>
          </w:p>
        </w:tc>
        <w:tc>
          <w:tcPr>
            <w:tcW w:w="25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624"/>
        </w:trPr>
        <w:tc>
          <w:tcPr>
            <w:tcW w:w="14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1" w:lineRule="exact"/>
              <w:ind w:right="106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8" w:lineRule="exact"/>
              <w:ind w:right="204"/>
            </w:pPr>
          </w:p>
        </w:tc>
        <w:tc>
          <w:tcPr>
            <w:tcW w:w="2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331"/>
        </w:trPr>
        <w:tc>
          <w:tcPr>
            <w:tcW w:w="145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Комбиниро-</w:t>
            </w:r>
          </w:p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1" w:lineRule="exact"/>
              <w:ind w:right="58"/>
              <w:rPr>
                <w:sz w:val="22"/>
                <w:szCs w:val="22"/>
              </w:rPr>
            </w:pPr>
            <w:r w:rsidRPr="0004508C">
              <w:rPr>
                <w:sz w:val="22"/>
                <w:szCs w:val="22"/>
              </w:rPr>
              <w:t>Правила безопасности на уроках л/п. Совершенствовать технику одновременных ходов, попеременный двухшажный ход, одновременные ходы. Прохождение дистанции 1 км</w:t>
            </w:r>
          </w:p>
          <w:p w:rsidR="00B53750" w:rsidRPr="0004508C" w:rsidRDefault="00B53750" w:rsidP="00C922C8">
            <w:pPr>
              <w:shd w:val="clear" w:color="auto" w:fill="FFFFFF"/>
              <w:spacing w:line="281" w:lineRule="exact"/>
              <w:ind w:right="58"/>
            </w:pPr>
            <w:r w:rsidRPr="0004508C">
              <w:rPr>
                <w:sz w:val="22"/>
                <w:szCs w:val="22"/>
              </w:rPr>
              <w:t>Попеременный двухшажный ход, одновременные ходы. Прохождение дистанции 2 км. Техника спусков и подъемов, поворот плугом, спуски с поворотами, торможение плугом.</w:t>
            </w:r>
          </w:p>
        </w:tc>
        <w:tc>
          <w:tcPr>
            <w:tcW w:w="2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 w:rsidRPr="0004508C">
              <w:rPr>
                <w:sz w:val="22"/>
                <w:szCs w:val="22"/>
              </w:rPr>
              <w:t>проходить дистанцию, выполнять технику одновременного  одношажного хода, выполнять спуски, подъемы, торможение</w:t>
            </w:r>
          </w:p>
          <w:p w:rsidR="00B53750" w:rsidRPr="0004508C" w:rsidRDefault="00B53750" w:rsidP="00C922C8">
            <w:pPr>
              <w:shd w:val="clear" w:color="auto" w:fill="FFFFFF"/>
            </w:pP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776"/>
        </w:trPr>
        <w:tc>
          <w:tcPr>
            <w:tcW w:w="145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1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1" w:lineRule="exact"/>
              <w:ind w:right="58" w:firstLine="5"/>
            </w:pPr>
          </w:p>
        </w:tc>
        <w:tc>
          <w:tcPr>
            <w:tcW w:w="25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264"/>
        </w:trPr>
        <w:tc>
          <w:tcPr>
            <w:tcW w:w="14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Совершен- ствование</w:t>
            </w:r>
          </w:p>
        </w:tc>
        <w:tc>
          <w:tcPr>
            <w:tcW w:w="51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1" w:lineRule="exact"/>
              <w:ind w:right="58" w:firstLine="5"/>
            </w:pPr>
          </w:p>
        </w:tc>
        <w:tc>
          <w:tcPr>
            <w:tcW w:w="25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862"/>
        </w:trPr>
        <w:tc>
          <w:tcPr>
            <w:tcW w:w="145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1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1" w:lineRule="exact"/>
              <w:ind w:right="58" w:firstLine="5"/>
            </w:pPr>
          </w:p>
        </w:tc>
        <w:tc>
          <w:tcPr>
            <w:tcW w:w="2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331"/>
        </w:trPr>
        <w:tc>
          <w:tcPr>
            <w:tcW w:w="14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Совершен- ствование</w:t>
            </w:r>
          </w:p>
        </w:tc>
        <w:tc>
          <w:tcPr>
            <w:tcW w:w="51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6" w:lineRule="exact"/>
            </w:pPr>
            <w:r w:rsidRPr="0004508C">
              <w:rPr>
                <w:sz w:val="22"/>
                <w:szCs w:val="22"/>
              </w:rPr>
              <w:t>Попеременный двухшажный ход, одновременные ходы. Прохождение дистанции 2 км. Техника спусков и подъемов, поворот плугом, спуски с поворотами</w:t>
            </w:r>
          </w:p>
        </w:tc>
        <w:tc>
          <w:tcPr>
            <w:tcW w:w="2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 w:rsidRPr="0004508C">
              <w:rPr>
                <w:sz w:val="22"/>
                <w:szCs w:val="22"/>
              </w:rPr>
              <w:t xml:space="preserve"> выполнять технику одновременного  хода, выполнять спуски.</w:t>
            </w:r>
          </w:p>
          <w:p w:rsidR="00B53750" w:rsidRPr="0004508C" w:rsidRDefault="00B53750" w:rsidP="00C922C8">
            <w:pPr>
              <w:shd w:val="clear" w:color="auto" w:fill="FFFFFF"/>
              <w:spacing w:line="286" w:lineRule="exact"/>
              <w:ind w:right="72"/>
            </w:pPr>
          </w:p>
        </w:tc>
        <w:tc>
          <w:tcPr>
            <w:tcW w:w="18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Оценка техники торможения плугом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510"/>
        </w:trPr>
        <w:tc>
          <w:tcPr>
            <w:tcW w:w="145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1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6" w:lineRule="exact"/>
            </w:pPr>
          </w:p>
        </w:tc>
        <w:tc>
          <w:tcPr>
            <w:tcW w:w="2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6" w:lineRule="exact"/>
              <w:ind w:right="72"/>
            </w:pPr>
          </w:p>
        </w:tc>
        <w:tc>
          <w:tcPr>
            <w:tcW w:w="18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331"/>
        </w:trPr>
        <w:tc>
          <w:tcPr>
            <w:tcW w:w="14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Совершен- ствование</w:t>
            </w:r>
          </w:p>
        </w:tc>
        <w:tc>
          <w:tcPr>
            <w:tcW w:w="51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6" w:lineRule="exact"/>
            </w:pPr>
            <w:r w:rsidRPr="0004508C">
              <w:rPr>
                <w:sz w:val="22"/>
                <w:szCs w:val="22"/>
              </w:rPr>
              <w:t>Попеременный двухшажный ход, одновременные ходы. Прохождение дистанции 2 км. Техника спусков и подъемов, поворот плугом, спуски с поворотами</w:t>
            </w:r>
          </w:p>
        </w:tc>
        <w:tc>
          <w:tcPr>
            <w:tcW w:w="2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 w:rsidRPr="0004508C">
              <w:rPr>
                <w:sz w:val="22"/>
                <w:szCs w:val="22"/>
              </w:rPr>
              <w:t xml:space="preserve"> выполнять технику одновременного  хода, выполнять спуски.</w:t>
            </w: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 </w:t>
            </w:r>
          </w:p>
          <w:p w:rsidR="00B53750" w:rsidRPr="0004508C" w:rsidRDefault="00B53750" w:rsidP="00C922C8">
            <w:pPr>
              <w:shd w:val="clear" w:color="auto" w:fill="FFFFFF"/>
              <w:spacing w:line="286" w:lineRule="exact"/>
              <w:ind w:right="65" w:firstLine="2"/>
            </w:pPr>
          </w:p>
        </w:tc>
        <w:tc>
          <w:tcPr>
            <w:tcW w:w="18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Оценка техники поворота плугом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514"/>
        </w:trPr>
        <w:tc>
          <w:tcPr>
            <w:tcW w:w="145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1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6" w:lineRule="exact"/>
            </w:pPr>
          </w:p>
        </w:tc>
        <w:tc>
          <w:tcPr>
            <w:tcW w:w="2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6" w:lineRule="exact"/>
              <w:ind w:right="65" w:firstLine="2"/>
            </w:pPr>
          </w:p>
        </w:tc>
        <w:tc>
          <w:tcPr>
            <w:tcW w:w="18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86" w:lineRule="exact"/>
              <w:ind w:right="254" w:hanging="50"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341"/>
        </w:trPr>
        <w:tc>
          <w:tcPr>
            <w:tcW w:w="14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74" w:lineRule="exact"/>
              <w:ind w:right="74"/>
            </w:pPr>
            <w:r>
              <w:rPr>
                <w:sz w:val="22"/>
                <w:szCs w:val="22"/>
              </w:rPr>
              <w:t>Совершен- ствование</w:t>
            </w:r>
          </w:p>
        </w:tc>
        <w:tc>
          <w:tcPr>
            <w:tcW w:w="51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71" w:lineRule="exact"/>
              <w:ind w:right="118"/>
            </w:pPr>
            <w:r w:rsidRPr="0004508C">
              <w:rPr>
                <w:sz w:val="22"/>
                <w:szCs w:val="22"/>
              </w:rPr>
              <w:t>Попеременный двухшажный ход, одновременные ходы. Прохождение дистанции 2 км. Техника спусков и подъемов, поворот плугом.</w:t>
            </w:r>
          </w:p>
        </w:tc>
        <w:tc>
          <w:tcPr>
            <w:tcW w:w="25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76" w:lineRule="exact"/>
              <w:ind w:right="58" w:firstLine="12"/>
              <w:rPr>
                <w:b/>
                <w:bCs/>
              </w:rPr>
            </w:pPr>
            <w:r w:rsidRPr="008041D2">
              <w:rPr>
                <w:b/>
                <w:bCs/>
                <w:i/>
                <w:iCs/>
                <w:sz w:val="22"/>
                <w:szCs w:val="22"/>
              </w:rPr>
              <w:t xml:space="preserve">Уметь: </w:t>
            </w:r>
            <w:r w:rsidRPr="0004508C">
              <w:rPr>
                <w:sz w:val="22"/>
                <w:szCs w:val="22"/>
              </w:rPr>
              <w:t>выполнять технику одновременного  хода, выполнять спуски.</w:t>
            </w:r>
          </w:p>
        </w:tc>
        <w:tc>
          <w:tcPr>
            <w:tcW w:w="18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Оценка техники спуска с поворотом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  <w:spacing w:line="278" w:lineRule="exact"/>
              <w:ind w:firstLine="10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  <w:tr w:rsidR="00B53750" w:rsidRPr="0004508C">
        <w:trPr>
          <w:trHeight w:hRule="exact" w:val="521"/>
        </w:trPr>
        <w:tc>
          <w:tcPr>
            <w:tcW w:w="14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51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25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18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/>
          <w:p w:rsidR="00B53750" w:rsidRPr="0004508C" w:rsidRDefault="00B53750" w:rsidP="00C922C8"/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4508C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tbl>
      <w:tblPr>
        <w:tblpPr w:leftFromText="180" w:rightFromText="180" w:horzAnchor="margin" w:tblpY="240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411"/>
        <w:gridCol w:w="5102"/>
        <w:gridCol w:w="2606"/>
        <w:gridCol w:w="1838"/>
        <w:gridCol w:w="854"/>
        <w:gridCol w:w="562"/>
        <w:gridCol w:w="581"/>
      </w:tblGrid>
      <w:tr w:rsidR="00B53750" w:rsidRPr="00054630">
        <w:trPr>
          <w:trHeight w:hRule="exact" w:val="192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ind w:left="607"/>
            </w:pPr>
            <w:r w:rsidRPr="00054630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ind w:left="562"/>
            </w:pPr>
            <w:r w:rsidRPr="00054630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ind w:left="2412"/>
            </w:pPr>
            <w:r w:rsidRPr="00054630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ind w:left="1159"/>
            </w:pPr>
            <w:r w:rsidRPr="00054630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ind w:left="785"/>
            </w:pPr>
            <w:r w:rsidRPr="00054630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ind w:left="293"/>
            </w:pPr>
            <w:r w:rsidRPr="00054630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jc w:val="center"/>
              <w:rPr>
                <w:b/>
                <w:bCs/>
                <w:sz w:val="16"/>
                <w:szCs w:val="16"/>
              </w:rPr>
            </w:pPr>
            <w:r w:rsidRPr="00054630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jc w:val="center"/>
            </w:pPr>
            <w:r w:rsidRPr="00054630">
              <w:rPr>
                <w:b/>
                <w:bCs/>
                <w:sz w:val="14"/>
                <w:szCs w:val="14"/>
              </w:rPr>
              <w:t>8</w:t>
            </w:r>
          </w:p>
        </w:tc>
      </w:tr>
      <w:tr w:rsidR="00B53750" w:rsidRPr="00054630">
        <w:trPr>
          <w:trHeight w:hRule="exact" w:val="677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101"/>
            </w:pPr>
            <w:r>
              <w:rPr>
                <w:spacing w:val="-3"/>
                <w:sz w:val="22"/>
                <w:szCs w:val="22"/>
              </w:rPr>
              <w:t>Учетный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4" w:lineRule="exact"/>
              <w:ind w:right="146"/>
            </w:pPr>
            <w:r w:rsidRPr="00054630">
              <w:rPr>
                <w:sz w:val="22"/>
                <w:szCs w:val="22"/>
              </w:rPr>
              <w:t>Повторить ранее пройденные ходы, спуски, подъемы. Контрольная гонка 2 км.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4" w:lineRule="exact"/>
              <w:ind w:right="89" w:hanging="10"/>
              <w:rPr>
                <w:b/>
                <w:bCs/>
              </w:rPr>
            </w:pPr>
            <w:r w:rsidRPr="00C15D90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C15D90">
              <w:rPr>
                <w:sz w:val="22"/>
                <w:szCs w:val="22"/>
              </w:rPr>
              <w:t>проходить дистанцию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912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101"/>
            </w:pPr>
            <w:r>
              <w:rPr>
                <w:spacing w:val="-3"/>
                <w:sz w:val="22"/>
                <w:szCs w:val="22"/>
              </w:rPr>
              <w:t>Комбиниро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4" w:lineRule="exact"/>
              <w:ind w:right="58" w:firstLine="2"/>
              <w:rPr>
                <w:sz w:val="22"/>
                <w:szCs w:val="22"/>
              </w:rPr>
            </w:pPr>
            <w:r w:rsidRPr="00054630">
              <w:rPr>
                <w:sz w:val="22"/>
                <w:szCs w:val="22"/>
              </w:rPr>
              <w:t xml:space="preserve">Развитие скоростной выносливости: повторные отрезки по 2 – 3 раза по 300 м.  Прохождение дитанции 3 км. </w:t>
            </w:r>
          </w:p>
          <w:p w:rsidR="00B53750" w:rsidRPr="00054630" w:rsidRDefault="00B53750" w:rsidP="00C922C8">
            <w:pPr>
              <w:shd w:val="clear" w:color="auto" w:fill="FFFFFF"/>
              <w:spacing w:line="264" w:lineRule="exact"/>
              <w:ind w:right="58" w:firstLine="2"/>
            </w:pPr>
            <w:r w:rsidRPr="00054630">
              <w:rPr>
                <w:sz w:val="22"/>
                <w:szCs w:val="22"/>
              </w:rPr>
              <w:t>Развитие скоростной выносливости: повторные отрезки по 2 – 3 раза по 300 м.  Прохождение дитанции 3 км.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2" w:lineRule="exact"/>
              <w:ind w:right="86" w:firstLine="2"/>
            </w:pPr>
            <w:r w:rsidRPr="00C15D90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054630">
              <w:rPr>
                <w:sz w:val="22"/>
                <w:szCs w:val="22"/>
              </w:rPr>
              <w:t xml:space="preserve"> надевать лыжи,  проходить дистанцию, выполнять лыжные ходы, подъемы, спуски.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4" w:lineRule="exact"/>
              <w:ind w:right="5" w:hanging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773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  <w:r>
              <w:rPr>
                <w:spacing w:val="-3"/>
                <w:sz w:val="22"/>
                <w:szCs w:val="22"/>
              </w:rPr>
              <w:t>Комбиниро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  <w:rPr>
                <w:b/>
                <w:bCs/>
                <w:sz w:val="16"/>
                <w:szCs w:val="16"/>
              </w:rPr>
            </w:pP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98"/>
            </w:pPr>
          </w:p>
        </w:tc>
      </w:tr>
      <w:tr w:rsidR="00B53750" w:rsidRPr="00054630">
        <w:trPr>
          <w:trHeight w:hRule="exact" w:val="847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4"/>
            </w:pPr>
            <w:r>
              <w:rPr>
                <w:spacing w:val="-3"/>
                <w:sz w:val="22"/>
                <w:szCs w:val="22"/>
              </w:rPr>
              <w:t>Комбиниро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054630">
              <w:rPr>
                <w:sz w:val="22"/>
                <w:szCs w:val="22"/>
              </w:rPr>
              <w:t>Развитие скоростной выносливости: повторные отрезки по 2 – 3 раза по 300 м.  Прохождение дитанции 3 км.</w:t>
            </w: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054630">
              <w:rPr>
                <w:sz w:val="22"/>
                <w:szCs w:val="22"/>
              </w:rPr>
              <w:t>Развитие скоростной выносливости: повторные отрезки по 2 – 3 раза по 300 м.  Прохождение дитанции 3 км на зачет.</w:t>
            </w:r>
          </w:p>
          <w:p w:rsidR="00B53750" w:rsidRPr="00054630" w:rsidRDefault="00B53750" w:rsidP="00C922C8">
            <w:pPr>
              <w:shd w:val="clear" w:color="auto" w:fill="FFFFFF"/>
              <w:spacing w:line="259" w:lineRule="exact"/>
              <w:ind w:firstLine="7"/>
            </w:pPr>
            <w:r w:rsidRPr="00054630">
              <w:rPr>
                <w:sz w:val="22"/>
                <w:szCs w:val="22"/>
              </w:rPr>
              <w:t>Техника ходов, спуски, подъемы. Прохождение дистанции 4 км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82" w:firstLine="10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Уметь: </w:t>
            </w:r>
            <w:r w:rsidRPr="00054630">
              <w:rPr>
                <w:sz w:val="22"/>
                <w:szCs w:val="22"/>
              </w:rPr>
              <w:t xml:space="preserve"> надевать лыжи,  проходить дистанцию, выполнять лыжные ходы, подъемы, спуски.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Оценка техники прохождения дистанции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2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699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  <w:r>
              <w:rPr>
                <w:spacing w:val="-3"/>
                <w:sz w:val="22"/>
                <w:szCs w:val="22"/>
              </w:rPr>
              <w:t>Учетный</w:t>
            </w:r>
          </w:p>
        </w:tc>
        <w:tc>
          <w:tcPr>
            <w:tcW w:w="510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91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495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  <w:r>
              <w:rPr>
                <w:sz w:val="22"/>
                <w:szCs w:val="22"/>
              </w:rPr>
              <w:t>Совершен- ствование</w:t>
            </w:r>
          </w:p>
        </w:tc>
        <w:tc>
          <w:tcPr>
            <w:tcW w:w="5102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  <w:p w:rsidR="00B53750" w:rsidRPr="00054630" w:rsidRDefault="00B53750" w:rsidP="00C922C8">
            <w:pPr>
              <w:shd w:val="clear" w:color="auto" w:fill="FFFFFF"/>
              <w:spacing w:line="254" w:lineRule="exact"/>
              <w:ind w:right="89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360"/>
        </w:trPr>
        <w:tc>
          <w:tcPr>
            <w:tcW w:w="14394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jc w:val="center"/>
            </w:pPr>
            <w:r w:rsidRPr="00054630">
              <w:rPr>
                <w:b/>
                <w:bCs/>
                <w:sz w:val="22"/>
                <w:szCs w:val="22"/>
              </w:rPr>
              <w:t>Спортивные игры (8 ч)</w:t>
            </w:r>
          </w:p>
        </w:tc>
      </w:tr>
      <w:tr w:rsidR="00B53750" w:rsidRPr="00054630">
        <w:trPr>
          <w:trHeight w:hRule="exact" w:val="1099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rPr>
                <w:sz w:val="22"/>
                <w:szCs w:val="22"/>
              </w:rPr>
            </w:pPr>
            <w:r w:rsidRPr="00054630">
              <w:rPr>
                <w:sz w:val="22"/>
                <w:szCs w:val="22"/>
              </w:rPr>
              <w:t>Баскетбол</w:t>
            </w:r>
          </w:p>
          <w:p w:rsidR="00B53750" w:rsidRPr="00054630" w:rsidRDefault="00B53750" w:rsidP="00C922C8">
            <w:pPr>
              <w:rPr>
                <w:sz w:val="22"/>
                <w:szCs w:val="22"/>
              </w:rPr>
            </w:pPr>
            <w:r w:rsidRPr="00054630">
              <w:rPr>
                <w:sz w:val="22"/>
                <w:szCs w:val="22"/>
              </w:rPr>
              <w:t xml:space="preserve"> (8 ч)</w:t>
            </w:r>
          </w:p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89" w:firstLine="2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firstLine="5"/>
            </w:pPr>
            <w:r>
              <w:rPr>
                <w:spacing w:val="-2"/>
                <w:sz w:val="22"/>
                <w:szCs w:val="22"/>
              </w:rPr>
              <w:t>Сочетание приемов передвижений и остановок. Со</w:t>
            </w:r>
            <w:r>
              <w:rPr>
                <w:spacing w:val="-2"/>
                <w:sz w:val="22"/>
                <w:szCs w:val="22"/>
              </w:rPr>
              <w:softHyphen/>
              <w:t>четание приемов ведения, передачи, броска. Штраф</w:t>
            </w:r>
            <w:r>
              <w:rPr>
                <w:spacing w:val="-2"/>
                <w:sz w:val="22"/>
                <w:szCs w:val="22"/>
              </w:rPr>
              <w:softHyphen/>
              <w:t>ной бросок. Позиционное нападение со сменой мес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та. Развитие координационных способностей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79" w:firstLine="12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играть в баскет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бол по упрощенным пра</w:t>
            </w:r>
            <w:r>
              <w:rPr>
                <w:spacing w:val="-3"/>
                <w:sz w:val="22"/>
                <w:szCs w:val="22"/>
              </w:rPr>
              <w:softHyphen/>
              <w:t>вилам; выполнять техни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ческие действия в игре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2" w:lineRule="exact"/>
            </w:pPr>
            <w:r>
              <w:rPr>
                <w:spacing w:val="-1"/>
                <w:sz w:val="22"/>
                <w:szCs w:val="22"/>
              </w:rPr>
              <w:t xml:space="preserve">Оценка техники </w:t>
            </w:r>
            <w:r>
              <w:rPr>
                <w:spacing w:val="-3"/>
                <w:sz w:val="22"/>
                <w:szCs w:val="22"/>
              </w:rPr>
              <w:t>штрафного броска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2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1656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86"/>
            </w:pPr>
            <w:r>
              <w:rPr>
                <w:spacing w:val="-3"/>
                <w:sz w:val="22"/>
                <w:szCs w:val="22"/>
              </w:rPr>
              <w:t>Комбиниро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6" w:lineRule="exact"/>
            </w:pPr>
            <w:r>
              <w:rPr>
                <w:spacing w:val="-2"/>
                <w:sz w:val="22"/>
                <w:szCs w:val="22"/>
              </w:rPr>
              <w:t>Сочетание приемов передвижения и остановок игро</w:t>
            </w:r>
            <w:r>
              <w:rPr>
                <w:spacing w:val="-2"/>
                <w:sz w:val="22"/>
                <w:szCs w:val="22"/>
              </w:rPr>
              <w:softHyphen/>
              <w:t>ка. Ведение мяча с сопротивлением. Штрафной бро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сок. Сочетание приемов ведения, передачи, броска с сопротивлением. Быстрый прорыв </w:t>
            </w:r>
            <w:r>
              <w:rPr>
                <w:i/>
                <w:iCs/>
                <w:spacing w:val="35"/>
                <w:sz w:val="22"/>
                <w:szCs w:val="22"/>
              </w:rPr>
              <w:t>(2x1,3</w:t>
            </w:r>
            <w:r>
              <w:rPr>
                <w:i/>
                <w:iCs/>
                <w:sz w:val="22"/>
                <w:szCs w:val="22"/>
              </w:rPr>
              <w:t xml:space="preserve"> х2). </w:t>
            </w:r>
            <w:r>
              <w:rPr>
                <w:sz w:val="22"/>
                <w:szCs w:val="22"/>
              </w:rPr>
              <w:t>Учебная игра. Развитие координационных способ</w:t>
            </w:r>
            <w:r>
              <w:rPr>
                <w:sz w:val="22"/>
                <w:szCs w:val="22"/>
              </w:rPr>
              <w:softHyphen/>
              <w:t>ностей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4" w:lineRule="exact"/>
              <w:ind w:right="77" w:firstLine="12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играть в баскет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бол по упрощенным пра</w:t>
            </w:r>
            <w:r>
              <w:rPr>
                <w:spacing w:val="-3"/>
                <w:sz w:val="22"/>
                <w:szCs w:val="22"/>
              </w:rPr>
              <w:softHyphen/>
              <w:t>вилам; выполнять техни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ческие действия в игре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2" w:lineRule="exact"/>
              <w:ind w:firstLine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1637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7" w:lineRule="exact"/>
              <w:ind w:right="82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2" w:lineRule="exact"/>
            </w:pPr>
            <w:r>
              <w:rPr>
                <w:spacing w:val="-2"/>
                <w:sz w:val="22"/>
                <w:szCs w:val="22"/>
              </w:rPr>
              <w:t>Сочетание приемов передвижения и остановок игро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ка. Ведение мяча с сопротивлением. Штрафной бро-</w:t>
            </w:r>
          </w:p>
          <w:p w:rsidR="00B53750" w:rsidRPr="00054630" w:rsidRDefault="00B53750" w:rsidP="00C922C8">
            <w:pPr>
              <w:shd w:val="clear" w:color="auto" w:fill="FFFFFF"/>
              <w:spacing w:line="262" w:lineRule="exact"/>
            </w:pPr>
            <w:r w:rsidRPr="0005463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 xml:space="preserve">сок. Сочетание приемов ведения, передачи, броска </w:t>
            </w:r>
            <w:r>
              <w:rPr>
                <w:spacing w:val="-1"/>
                <w:sz w:val="22"/>
                <w:szCs w:val="22"/>
              </w:rPr>
              <w:t xml:space="preserve">с сопротивлением. Быстрый прорыв </w:t>
            </w:r>
            <w:r>
              <w:rPr>
                <w:i/>
                <w:iCs/>
                <w:spacing w:val="34"/>
                <w:sz w:val="22"/>
                <w:szCs w:val="22"/>
              </w:rPr>
              <w:t>(2x1,3x2).</w:t>
            </w:r>
          </w:p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1"/>
                <w:sz w:val="22"/>
                <w:szCs w:val="22"/>
              </w:rPr>
            </w:pPr>
            <w:r w:rsidRPr="00054630"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 xml:space="preserve">Взаимодействие двух игроков через заслон. Учебная </w:t>
            </w:r>
            <w:r>
              <w:rPr>
                <w:spacing w:val="-1"/>
                <w:sz w:val="22"/>
                <w:szCs w:val="22"/>
              </w:rPr>
              <w:t>игра. Развитие координационных способностей</w:t>
            </w:r>
          </w:p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1"/>
                <w:sz w:val="22"/>
                <w:szCs w:val="22"/>
              </w:rPr>
            </w:pPr>
          </w:p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1"/>
                <w:sz w:val="22"/>
                <w:szCs w:val="22"/>
              </w:rPr>
            </w:pPr>
          </w:p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1"/>
                <w:sz w:val="22"/>
                <w:szCs w:val="22"/>
              </w:rPr>
            </w:pPr>
          </w:p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1"/>
                <w:sz w:val="22"/>
                <w:szCs w:val="22"/>
              </w:rPr>
            </w:pPr>
          </w:p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1"/>
                <w:sz w:val="22"/>
                <w:szCs w:val="22"/>
              </w:rPr>
            </w:pPr>
          </w:p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1"/>
                <w:sz w:val="22"/>
                <w:szCs w:val="22"/>
              </w:rPr>
            </w:pPr>
          </w:p>
          <w:p w:rsidR="00B53750" w:rsidRPr="00054630" w:rsidRDefault="00B53750" w:rsidP="00C922C8">
            <w:pPr>
              <w:shd w:val="clear" w:color="auto" w:fill="FFFFFF"/>
              <w:spacing w:line="262" w:lineRule="exact"/>
            </w:pP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59" w:lineRule="exact"/>
              <w:ind w:right="74" w:firstLine="19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играть в баскет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бол по упрощенным пра</w:t>
            </w:r>
            <w:r>
              <w:rPr>
                <w:spacing w:val="-3"/>
                <w:sz w:val="22"/>
                <w:szCs w:val="22"/>
              </w:rPr>
              <w:softHyphen/>
              <w:t>вилам; выполнять техни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ческие действия в игре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spacing w:line="262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>плекс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  <w:tr w:rsidR="00B53750" w:rsidRPr="00054630">
        <w:trPr>
          <w:trHeight w:hRule="exact" w:val="299"/>
        </w:trPr>
        <w:tc>
          <w:tcPr>
            <w:tcW w:w="14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57" w:lineRule="exact"/>
              <w:ind w:right="82"/>
              <w:rPr>
                <w:spacing w:val="-4"/>
                <w:sz w:val="22"/>
                <w:szCs w:val="22"/>
              </w:rPr>
            </w:pP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62" w:lineRule="exact"/>
              <w:rPr>
                <w:spacing w:val="-2"/>
                <w:sz w:val="22"/>
                <w:szCs w:val="22"/>
              </w:rPr>
            </w:pP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59" w:lineRule="exact"/>
              <w:ind w:right="74" w:firstLine="19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62" w:lineRule="exact"/>
              <w:ind w:firstLine="5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54630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p w:rsidR="00B53750" w:rsidRDefault="00B53750"/>
    <w:tbl>
      <w:tblPr>
        <w:tblpPr w:leftFromText="180" w:rightFromText="180" w:tblpY="285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435"/>
        <w:gridCol w:w="1416"/>
        <w:gridCol w:w="5102"/>
        <w:gridCol w:w="2606"/>
        <w:gridCol w:w="1838"/>
        <w:gridCol w:w="850"/>
        <w:gridCol w:w="571"/>
        <w:gridCol w:w="581"/>
      </w:tblGrid>
      <w:tr w:rsidR="00B53750" w:rsidRPr="00424D6A">
        <w:trPr>
          <w:trHeight w:hRule="exact" w:val="206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612"/>
            </w:pPr>
            <w:r w:rsidRPr="00424D6A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566"/>
            </w:pPr>
            <w:r w:rsidRPr="00424D6A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2412"/>
            </w:pPr>
            <w:r w:rsidRPr="00424D6A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1164"/>
            </w:pPr>
            <w:r w:rsidRPr="00424D6A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782"/>
            </w:pPr>
            <w:r w:rsidRPr="00424D6A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293"/>
            </w:pPr>
            <w:r w:rsidRPr="00424D6A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156"/>
            </w:pPr>
            <w:r w:rsidRPr="00424D6A"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146"/>
            </w:pPr>
            <w:r w:rsidRPr="00424D6A">
              <w:rPr>
                <w:b/>
                <w:bCs/>
                <w:spacing w:val="-2"/>
                <w:sz w:val="14"/>
                <w:szCs w:val="14"/>
              </w:rPr>
              <w:t xml:space="preserve">8      </w:t>
            </w:r>
          </w:p>
        </w:tc>
      </w:tr>
      <w:tr w:rsidR="00B53750" w:rsidRPr="00424D6A">
        <w:trPr>
          <w:trHeight w:hRule="exact" w:val="279"/>
        </w:trPr>
        <w:tc>
          <w:tcPr>
            <w:tcW w:w="1439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ind w:left="6053"/>
            </w:pPr>
            <w:r>
              <w:rPr>
                <w:b/>
                <w:bCs/>
                <w:sz w:val="22"/>
                <w:szCs w:val="22"/>
              </w:rPr>
              <w:t>Легкая атлетика (1</w:t>
            </w:r>
            <w:r>
              <w:rPr>
                <w:b/>
                <w:bCs/>
                <w:sz w:val="22"/>
                <w:szCs w:val="22"/>
                <w:lang w:val="en-US"/>
              </w:rPr>
              <w:t>6</w:t>
            </w:r>
            <w:r>
              <w:rPr>
                <w:b/>
                <w:bCs/>
                <w:sz w:val="22"/>
                <w:szCs w:val="22"/>
              </w:rPr>
              <w:t>ч)</w:t>
            </w:r>
          </w:p>
        </w:tc>
      </w:tr>
      <w:tr w:rsidR="00B53750" w:rsidRPr="00424D6A">
        <w:trPr>
          <w:trHeight w:hRule="exact" w:val="1114"/>
        </w:trPr>
        <w:tc>
          <w:tcPr>
            <w:tcW w:w="14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6" w:lineRule="exact"/>
              <w:ind w:firstLine="2"/>
            </w:pPr>
            <w:r>
              <w:rPr>
                <w:sz w:val="22"/>
                <w:szCs w:val="22"/>
              </w:rPr>
              <w:t>Спринтер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ский бег, эс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 xml:space="preserve">тафетный бег </w:t>
            </w:r>
            <w:r>
              <w:rPr>
                <w:sz w:val="22"/>
                <w:szCs w:val="22"/>
              </w:rPr>
              <w:t>(5 ч)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6" w:lineRule="exact"/>
              <w:ind w:right="86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6" w:lineRule="exact"/>
              <w:ind w:right="101" w:firstLine="7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Стартовый разгон. Бег </w:t>
            </w:r>
            <w:r>
              <w:rPr>
                <w:spacing w:val="-2"/>
                <w:sz w:val="22"/>
                <w:szCs w:val="22"/>
              </w:rPr>
              <w:t xml:space="preserve">по дистанции 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(70-80 м). </w:t>
            </w:r>
            <w:r>
              <w:rPr>
                <w:spacing w:val="-2"/>
                <w:sz w:val="22"/>
                <w:szCs w:val="22"/>
              </w:rPr>
              <w:t xml:space="preserve">Эстафетный бег 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(передача эстафетной палочки). </w:t>
            </w:r>
            <w:r>
              <w:rPr>
                <w:spacing w:val="-2"/>
                <w:sz w:val="22"/>
                <w:szCs w:val="22"/>
              </w:rPr>
              <w:t xml:space="preserve">ОРУ. Специальные беговые </w:t>
            </w:r>
            <w:r>
              <w:rPr>
                <w:sz w:val="22"/>
                <w:szCs w:val="22"/>
              </w:rPr>
              <w:t>упражнения. Развитие скоростных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6" w:lineRule="exact"/>
              <w:ind w:right="269" w:firstLine="14"/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Уметь: </w:t>
            </w:r>
            <w:r>
              <w:rPr>
                <w:sz w:val="22"/>
                <w:szCs w:val="22"/>
              </w:rPr>
              <w:t xml:space="preserve">бегать 60 м </w:t>
            </w:r>
            <w:r>
              <w:rPr>
                <w:spacing w:val="-3"/>
                <w:sz w:val="22"/>
                <w:szCs w:val="22"/>
              </w:rPr>
              <w:t>с максимальной скоро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стью с низкого старта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9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</w:tr>
      <w:tr w:rsidR="00B53750" w:rsidRPr="00424D6A">
        <w:trPr>
          <w:trHeight w:hRule="exact" w:val="1378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/>
          <w:p w:rsidR="00B53750" w:rsidRPr="00424D6A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9" w:lineRule="exact"/>
              <w:ind w:right="84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6" w:lineRule="exact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Бег по дистанции </w:t>
            </w:r>
            <w:r>
              <w:rPr>
                <w:i/>
                <w:iCs/>
                <w:sz w:val="22"/>
                <w:szCs w:val="22"/>
              </w:rPr>
              <w:t xml:space="preserve">(70-80 м). </w:t>
            </w:r>
            <w:r>
              <w:rPr>
                <w:spacing w:val="-3"/>
                <w:sz w:val="22"/>
                <w:szCs w:val="22"/>
              </w:rPr>
              <w:t xml:space="preserve">Эстафетный бег 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(круговая эстафета). </w:t>
            </w:r>
            <w:r>
              <w:rPr>
                <w:spacing w:val="-3"/>
                <w:sz w:val="22"/>
                <w:szCs w:val="22"/>
              </w:rPr>
              <w:t>ОРУ. Специ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альные беговые упражнения. Развитие скоростных </w:t>
            </w:r>
            <w:r>
              <w:rPr>
                <w:spacing w:val="-2"/>
                <w:sz w:val="22"/>
                <w:szCs w:val="22"/>
              </w:rPr>
              <w:t xml:space="preserve">качеств. Правила использования легкоатлетических </w:t>
            </w:r>
            <w:r>
              <w:rPr>
                <w:sz w:val="22"/>
                <w:szCs w:val="22"/>
              </w:rPr>
              <w:t>упражнений для развития скоростных качеств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9" w:lineRule="exact"/>
              <w:ind w:right="266" w:firstLine="17"/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Уметь: </w:t>
            </w:r>
            <w:r>
              <w:rPr>
                <w:sz w:val="22"/>
                <w:szCs w:val="22"/>
              </w:rPr>
              <w:t xml:space="preserve">бегать 60 м </w:t>
            </w:r>
            <w:r>
              <w:rPr>
                <w:spacing w:val="-3"/>
                <w:sz w:val="22"/>
                <w:szCs w:val="22"/>
              </w:rPr>
              <w:t>с максимальной скоро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стью с низкого старта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9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</w:tr>
      <w:tr w:rsidR="00B53750" w:rsidRPr="00424D6A">
        <w:trPr>
          <w:trHeight w:hRule="exact" w:val="571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/>
          <w:p w:rsidR="00B53750" w:rsidRPr="00424D6A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7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</w:pPr>
            <w:r>
              <w:rPr>
                <w:sz w:val="22"/>
                <w:szCs w:val="22"/>
              </w:rPr>
              <w:t xml:space="preserve">Низкий старт </w:t>
            </w:r>
            <w:r>
              <w:rPr>
                <w:i/>
                <w:iCs/>
                <w:sz w:val="22"/>
                <w:szCs w:val="22"/>
              </w:rPr>
              <w:t xml:space="preserve">(30-40 м). </w:t>
            </w:r>
            <w:r>
              <w:rPr>
                <w:sz w:val="22"/>
                <w:szCs w:val="22"/>
              </w:rPr>
              <w:t xml:space="preserve">Бег по дистанции </w:t>
            </w:r>
            <w:r>
              <w:rPr>
                <w:i/>
                <w:iCs/>
                <w:sz w:val="22"/>
                <w:szCs w:val="22"/>
              </w:rPr>
              <w:t xml:space="preserve">(70-80 м). </w:t>
            </w:r>
            <w:r>
              <w:rPr>
                <w:spacing w:val="-1"/>
                <w:sz w:val="22"/>
                <w:szCs w:val="22"/>
              </w:rPr>
              <w:t>Финиширование. Эстафетный бег. ОРУ. Специаль</w:t>
            </w:r>
            <w:r>
              <w:rPr>
                <w:spacing w:val="-1"/>
                <w:sz w:val="22"/>
                <w:szCs w:val="22"/>
              </w:rPr>
              <w:softHyphen/>
              <w:t>ные беговые упражнения. Развитие скоростных ка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честв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262" w:firstLine="17"/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Уметь: </w:t>
            </w:r>
            <w:r>
              <w:rPr>
                <w:sz w:val="22"/>
                <w:szCs w:val="22"/>
              </w:rPr>
              <w:t xml:space="preserve">бегать 60 м </w:t>
            </w:r>
            <w:r>
              <w:rPr>
                <w:spacing w:val="-3"/>
                <w:sz w:val="22"/>
                <w:szCs w:val="22"/>
              </w:rPr>
              <w:t>с максимальной скоро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стью с низкого старта</w:t>
            </w:r>
          </w:p>
        </w:tc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4" w:lineRule="exact"/>
              <w:ind w:firstLine="7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</w:tr>
      <w:tr w:rsidR="00B53750" w:rsidRPr="00424D6A">
        <w:trPr>
          <w:trHeight w:hRule="exact" w:val="581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/>
          <w:p w:rsidR="00B53750" w:rsidRPr="00424D6A" w:rsidRDefault="00B53750" w:rsidP="00C922C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</w:tc>
        <w:tc>
          <w:tcPr>
            <w:tcW w:w="26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</w:tc>
        <w:tc>
          <w:tcPr>
            <w:tcW w:w="18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  <w:p w:rsidR="00B53750" w:rsidRPr="00424D6A" w:rsidRDefault="00B53750" w:rsidP="00C922C8">
            <w:pPr>
              <w:shd w:val="clear" w:color="auto" w:fill="FFFFFF"/>
              <w:spacing w:line="262" w:lineRule="exact"/>
              <w:ind w:right="74" w:firstLine="5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</w:tr>
    </w:tbl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411"/>
        <w:gridCol w:w="5107"/>
        <w:gridCol w:w="2602"/>
        <w:gridCol w:w="1843"/>
        <w:gridCol w:w="854"/>
        <w:gridCol w:w="566"/>
        <w:gridCol w:w="581"/>
      </w:tblGrid>
      <w:tr w:rsidR="00B53750" w:rsidRPr="00424D6A">
        <w:trPr>
          <w:trHeight w:hRule="exact" w:val="181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0" w:lineRule="exact"/>
              <w:ind w:right="41" w:firstLine="2"/>
            </w:pPr>
            <w:r>
              <w:rPr>
                <w:spacing w:val="-1"/>
                <w:sz w:val="22"/>
                <w:szCs w:val="22"/>
              </w:rPr>
              <w:t xml:space="preserve">Бег на результат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(60 м). </w:t>
            </w:r>
            <w:r>
              <w:rPr>
                <w:spacing w:val="-1"/>
                <w:sz w:val="22"/>
                <w:szCs w:val="22"/>
              </w:rPr>
              <w:t xml:space="preserve">ОРУ. Специальные беговые </w:t>
            </w:r>
            <w:r>
              <w:rPr>
                <w:sz w:val="22"/>
                <w:szCs w:val="22"/>
              </w:rPr>
              <w:t>упражнения. Развитие скоростных качеств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0" w:lineRule="exact"/>
              <w:ind w:right="276" w:firstLine="2"/>
            </w:pPr>
            <w:r>
              <w:rPr>
                <w:i/>
                <w:iCs/>
                <w:sz w:val="22"/>
                <w:szCs w:val="22"/>
              </w:rPr>
              <w:t xml:space="preserve">Уметь: </w:t>
            </w:r>
            <w:r>
              <w:rPr>
                <w:sz w:val="22"/>
                <w:szCs w:val="22"/>
              </w:rPr>
              <w:t xml:space="preserve">бегать 60 м </w:t>
            </w:r>
            <w:r>
              <w:rPr>
                <w:spacing w:val="-3"/>
                <w:sz w:val="22"/>
                <w:szCs w:val="22"/>
              </w:rPr>
              <w:t>с максимальной скоро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стью с низкого старта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0" w:lineRule="exact"/>
              <w:ind w:right="178"/>
            </w:pPr>
            <w:r>
              <w:rPr>
                <w:sz w:val="22"/>
                <w:szCs w:val="22"/>
              </w:rPr>
              <w:t>М.: «5»-9,3 с; «4»-9,6 с; «3»-9,8с;</w:t>
            </w:r>
          </w:p>
          <w:p w:rsidR="00B53750" w:rsidRPr="00424D6A" w:rsidRDefault="00B53750" w:rsidP="00C922C8">
            <w:pPr>
              <w:shd w:val="clear" w:color="auto" w:fill="FFFFFF"/>
              <w:spacing w:line="290" w:lineRule="exact"/>
              <w:ind w:right="178"/>
            </w:pPr>
            <w:r>
              <w:rPr>
                <w:sz w:val="22"/>
                <w:szCs w:val="22"/>
              </w:rPr>
              <w:t>д.: «5» - 9,5 с; «4» -9,8 с; «3»- 10,0 с.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0" w:lineRule="exact"/>
              <w:ind w:hanging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</w:tr>
      <w:tr w:rsidR="00B53750" w:rsidRPr="00424D6A">
        <w:trPr>
          <w:trHeight w:hRule="exact" w:val="1819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5" w:lineRule="exact"/>
              <w:ind w:firstLine="2"/>
            </w:pPr>
            <w:r>
              <w:rPr>
                <w:spacing w:val="-3"/>
                <w:sz w:val="22"/>
                <w:szCs w:val="22"/>
              </w:rPr>
              <w:t>. Ме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 xml:space="preserve">тание малого </w:t>
            </w:r>
            <w:r>
              <w:rPr>
                <w:sz w:val="22"/>
                <w:szCs w:val="22"/>
              </w:rPr>
              <w:t>мяча (4 ч)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5" w:lineRule="exact"/>
              <w:ind w:right="96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5" w:lineRule="exact"/>
              <w:ind w:right="101"/>
            </w:pPr>
            <w:r>
              <w:rPr>
                <w:sz w:val="22"/>
                <w:szCs w:val="22"/>
              </w:rPr>
              <w:t xml:space="preserve">Метание теннисного мяча на дальность </w:t>
            </w:r>
            <w:r>
              <w:rPr>
                <w:spacing w:val="-1"/>
                <w:sz w:val="22"/>
                <w:szCs w:val="22"/>
              </w:rPr>
              <w:t>с 5-6 шагов. ОРУ. Специальные беговые упражне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ния. Правила использования легкоатлетических упражнений для развития скоростно-силовых ка</w:t>
            </w:r>
            <w:r>
              <w:rPr>
                <w:sz w:val="22"/>
                <w:szCs w:val="22"/>
              </w:rPr>
              <w:softHyphen/>
              <w:t>честв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3" w:lineRule="exact"/>
              <w:ind w:firstLine="5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метать мяч на дальность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8" w:lineRule="exact"/>
              <w:ind w:hanging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плекс 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</w:tr>
      <w:tr w:rsidR="00B53750" w:rsidRPr="00424D6A">
        <w:trPr>
          <w:trHeight w:hRule="exact" w:val="1219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/>
          <w:p w:rsidR="00B53750" w:rsidRPr="00424D6A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3" w:lineRule="exact"/>
              <w:ind w:right="86"/>
            </w:pPr>
            <w:r>
              <w:rPr>
                <w:spacing w:val="-4"/>
                <w:sz w:val="22"/>
                <w:szCs w:val="22"/>
              </w:rPr>
              <w:t>Комбиниро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0" w:lineRule="exact"/>
              <w:ind w:right="91" w:firstLine="2"/>
            </w:pPr>
            <w:r>
              <w:rPr>
                <w:sz w:val="22"/>
                <w:szCs w:val="22"/>
              </w:rPr>
              <w:t xml:space="preserve">Метание мяча </w:t>
            </w:r>
            <w:r>
              <w:rPr>
                <w:i/>
                <w:iCs/>
                <w:sz w:val="22"/>
                <w:szCs w:val="22"/>
              </w:rPr>
              <w:t xml:space="preserve">(150 г) </w:t>
            </w:r>
            <w:r>
              <w:rPr>
                <w:spacing w:val="-2"/>
                <w:sz w:val="22"/>
                <w:szCs w:val="22"/>
              </w:rPr>
              <w:t>на дальность с 5-6 шагов. ОРУ. Специальные бего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вые упражнения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3" w:lineRule="exact"/>
              <w:ind w:firstLine="12"/>
            </w:pPr>
            <w:r>
              <w:rPr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1"/>
                <w:sz w:val="22"/>
                <w:szCs w:val="22"/>
              </w:rPr>
              <w:t>метать мяч на дальность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3" w:lineRule="exact"/>
            </w:pPr>
            <w:r>
              <w:rPr>
                <w:spacing w:val="-2"/>
                <w:sz w:val="22"/>
                <w:szCs w:val="22"/>
              </w:rPr>
              <w:t xml:space="preserve">Оценка метания </w:t>
            </w:r>
            <w:r>
              <w:rPr>
                <w:spacing w:val="-6"/>
                <w:sz w:val="22"/>
                <w:szCs w:val="22"/>
              </w:rPr>
              <w:t xml:space="preserve">мяча на дальность: </w:t>
            </w:r>
            <w:r>
              <w:rPr>
                <w:sz w:val="22"/>
                <w:szCs w:val="22"/>
              </w:rPr>
              <w:t>м.: 40-35-31 м; д.: 35-30-28 м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  <w:spacing w:line="295" w:lineRule="exact"/>
              <w:ind w:firstLine="2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плекс 4</w:t>
            </w:r>
          </w:p>
          <w:p w:rsidR="00B53750" w:rsidRPr="00424D6A" w:rsidRDefault="00B53750" w:rsidP="00C922C8">
            <w:pPr>
              <w:shd w:val="clear" w:color="auto" w:fill="FFFFFF"/>
              <w:spacing w:line="293" w:lineRule="exact"/>
              <w:ind w:firstLine="2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424D6A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p w:rsidR="00B53750" w:rsidRDefault="00B53750"/>
    <w:p w:rsidR="00B53750" w:rsidRDefault="00B53750"/>
    <w:p w:rsidR="00B53750" w:rsidRDefault="00B53750"/>
    <w:p w:rsidR="00B53750" w:rsidRDefault="00B53750"/>
    <w:p w:rsidR="00B53750" w:rsidRDefault="00B53750"/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411"/>
        <w:gridCol w:w="5100"/>
        <w:gridCol w:w="7"/>
        <w:gridCol w:w="2603"/>
        <w:gridCol w:w="1845"/>
        <w:gridCol w:w="855"/>
        <w:gridCol w:w="570"/>
        <w:gridCol w:w="582"/>
      </w:tblGrid>
      <w:tr w:rsidR="00B53750" w:rsidRPr="000A24D4">
        <w:trPr>
          <w:trHeight w:hRule="exact" w:val="216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610"/>
              <w:rPr>
                <w:b/>
                <w:bCs/>
              </w:rPr>
            </w:pPr>
            <w:r w:rsidRPr="000A24D4">
              <w:rPr>
                <w:b/>
                <w:bCs/>
                <w:w w:val="3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564"/>
            </w:pPr>
            <w:r w:rsidRPr="000A24D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1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2422"/>
            </w:pPr>
            <w:r w:rsidRPr="000A24D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1162"/>
            </w:pPr>
            <w:r w:rsidRPr="000A24D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792"/>
            </w:pPr>
            <w:r w:rsidRPr="000A24D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293"/>
            </w:pPr>
            <w:r w:rsidRPr="000A24D4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149"/>
            </w:pPr>
            <w:r w:rsidRPr="00BD7BB0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ind w:left="149"/>
            </w:pPr>
            <w:r w:rsidRPr="000A24D4">
              <w:rPr>
                <w:b/>
                <w:bCs/>
                <w:spacing w:val="-7"/>
                <w:w w:val="83"/>
                <w:sz w:val="16"/>
                <w:szCs w:val="16"/>
              </w:rPr>
              <w:t xml:space="preserve">8   </w:t>
            </w:r>
            <w:r w:rsidRPr="000A24D4">
              <w:rPr>
                <w:spacing w:val="-7"/>
                <w:w w:val="83"/>
                <w:sz w:val="18"/>
                <w:szCs w:val="18"/>
              </w:rPr>
              <w:t xml:space="preserve">  1</w:t>
            </w:r>
          </w:p>
        </w:tc>
      </w:tr>
      <w:tr w:rsidR="00B53750" w:rsidRPr="000A24D4">
        <w:trPr>
          <w:trHeight w:hRule="exact" w:val="19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/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5" w:lineRule="exact"/>
              <w:ind w:right="82"/>
            </w:pPr>
            <w:r>
              <w:rPr>
                <w:spacing w:val="-3"/>
                <w:sz w:val="22"/>
                <w:szCs w:val="22"/>
              </w:rPr>
              <w:t>Комбиниро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right="89"/>
            </w:pPr>
            <w:r>
              <w:rPr>
                <w:sz w:val="22"/>
                <w:szCs w:val="22"/>
              </w:rPr>
              <w:t xml:space="preserve">Метание мяча </w:t>
            </w:r>
            <w:r>
              <w:rPr>
                <w:i/>
                <w:iCs/>
                <w:sz w:val="22"/>
                <w:szCs w:val="22"/>
              </w:rPr>
              <w:t xml:space="preserve">(150 г) </w:t>
            </w:r>
            <w:r>
              <w:rPr>
                <w:spacing w:val="-2"/>
                <w:sz w:val="22"/>
                <w:szCs w:val="22"/>
              </w:rPr>
              <w:t>на дальность с 5-6 шагов. ОРУ. Специальные бего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вые упражнения</w:t>
            </w:r>
          </w:p>
        </w:tc>
        <w:tc>
          <w:tcPr>
            <w:tcW w:w="26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17"/>
            </w:pPr>
            <w:r w:rsidRPr="00AA3AE7"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метать мяч на дальность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17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2"/>
            </w:pPr>
          </w:p>
        </w:tc>
        <w:tc>
          <w:tcPr>
            <w:tcW w:w="5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</w:p>
        </w:tc>
        <w:tc>
          <w:tcPr>
            <w:tcW w:w="5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</w:p>
        </w:tc>
      </w:tr>
      <w:tr w:rsidR="00B53750" w:rsidRPr="000A24D4">
        <w:trPr>
          <w:trHeight w:hRule="exact" w:val="1200"/>
        </w:trPr>
        <w:tc>
          <w:tcPr>
            <w:tcW w:w="1440" w:type="dxa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/>
        </w:tc>
        <w:tc>
          <w:tcPr>
            <w:tcW w:w="14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95" w:lineRule="exact"/>
              <w:ind w:right="82"/>
              <w:rPr>
                <w:spacing w:val="-3"/>
                <w:sz w:val="22"/>
                <w:szCs w:val="22"/>
              </w:rPr>
            </w:pPr>
          </w:p>
        </w:tc>
        <w:tc>
          <w:tcPr>
            <w:tcW w:w="510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93" w:lineRule="exact"/>
              <w:ind w:right="89"/>
              <w:rPr>
                <w:spacing w:val="-2"/>
                <w:sz w:val="22"/>
                <w:szCs w:val="22"/>
              </w:rPr>
            </w:pPr>
          </w:p>
        </w:tc>
        <w:tc>
          <w:tcPr>
            <w:tcW w:w="260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93" w:lineRule="exact"/>
              <w:ind w:firstLine="17"/>
              <w:rPr>
                <w:i/>
                <w:iCs/>
                <w:spacing w:val="-2"/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17"/>
            </w:pP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Default="00B53750" w:rsidP="00C922C8">
            <w:pPr>
              <w:shd w:val="clear" w:color="auto" w:fill="FFFFFF"/>
              <w:spacing w:line="293" w:lineRule="exact"/>
              <w:ind w:firstLin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плекс 4</w:t>
            </w:r>
          </w:p>
        </w:tc>
        <w:tc>
          <w:tcPr>
            <w:tcW w:w="5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</w:p>
        </w:tc>
        <w:tc>
          <w:tcPr>
            <w:tcW w:w="5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</w:p>
        </w:tc>
      </w:tr>
      <w:tr w:rsidR="00B53750" w:rsidRPr="000A24D4">
        <w:trPr>
          <w:trHeight w:hRule="exact" w:val="965"/>
        </w:trPr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/>
          <w:p w:rsidR="00B53750" w:rsidRPr="000A24D4" w:rsidRDefault="00B53750" w:rsidP="00C922C8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8" w:lineRule="exact"/>
              <w:ind w:right="77"/>
            </w:pPr>
            <w:r>
              <w:rPr>
                <w:spacing w:val="-3"/>
                <w:sz w:val="22"/>
                <w:szCs w:val="22"/>
              </w:rPr>
              <w:t>Комбиниро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ванный</w:t>
            </w:r>
          </w:p>
        </w:tc>
        <w:tc>
          <w:tcPr>
            <w:tcW w:w="51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5" w:lineRule="exact"/>
              <w:ind w:right="48" w:firstLine="62"/>
            </w:pPr>
            <w:r>
              <w:rPr>
                <w:sz w:val="22"/>
                <w:szCs w:val="22"/>
              </w:rPr>
              <w:t xml:space="preserve">Метание </w:t>
            </w:r>
            <w:r w:rsidRPr="00BD7BB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 xml:space="preserve">мяча 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(150 г) </w:t>
            </w:r>
            <w:r>
              <w:rPr>
                <w:spacing w:val="-2"/>
                <w:sz w:val="22"/>
                <w:szCs w:val="22"/>
              </w:rPr>
              <w:t>на дальность с 5-6 шагов. ОРУ. Специ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альные беговые упражнения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5" w:lineRule="exact"/>
              <w:ind w:firstLine="17"/>
            </w:pPr>
            <w:r w:rsidRPr="00AA3AE7"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-1"/>
                <w:sz w:val="22"/>
                <w:szCs w:val="22"/>
              </w:rPr>
              <w:t>метать мяч на дальность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5" w:lineRule="exact"/>
              <w:ind w:firstLine="17"/>
            </w:pPr>
            <w:r>
              <w:rPr>
                <w:sz w:val="22"/>
                <w:szCs w:val="22"/>
              </w:rPr>
              <w:t>Текущий</w:t>
            </w:r>
          </w:p>
          <w:p w:rsidR="00B53750" w:rsidRPr="000A24D4" w:rsidRDefault="00B53750" w:rsidP="00C922C8">
            <w:pPr>
              <w:shd w:val="clear" w:color="auto" w:fill="FFFFFF"/>
              <w:spacing w:line="295" w:lineRule="exact"/>
              <w:ind w:firstLine="17"/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8" w:lineRule="exact"/>
              <w:ind w:firstLine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плекс 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</w:p>
        </w:tc>
      </w:tr>
      <w:tr w:rsidR="00B53750" w:rsidRPr="000A24D4">
        <w:trPr>
          <w:trHeight w:val="93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76" w:lineRule="exact"/>
              <w:ind w:right="38"/>
              <w:rPr>
                <w:sz w:val="22"/>
                <w:szCs w:val="22"/>
              </w:rPr>
            </w:pPr>
            <w:r w:rsidRPr="00740974">
              <w:rPr>
                <w:spacing w:val="-2"/>
                <w:sz w:val="22"/>
                <w:szCs w:val="22"/>
              </w:rPr>
              <w:t>Бег по пере</w:t>
            </w:r>
            <w:r w:rsidRPr="00740974">
              <w:rPr>
                <w:spacing w:val="-2"/>
                <w:sz w:val="22"/>
                <w:szCs w:val="22"/>
              </w:rPr>
              <w:softHyphen/>
            </w:r>
            <w:r w:rsidRPr="00740974">
              <w:rPr>
                <w:sz w:val="22"/>
                <w:szCs w:val="22"/>
              </w:rPr>
              <w:t xml:space="preserve">сеченной </w:t>
            </w:r>
            <w:r w:rsidRPr="00740974">
              <w:rPr>
                <w:spacing w:val="-2"/>
                <w:sz w:val="22"/>
                <w:szCs w:val="22"/>
              </w:rPr>
              <w:t xml:space="preserve">местности, </w:t>
            </w:r>
            <w:r w:rsidRPr="00740974">
              <w:rPr>
                <w:spacing w:val="-4"/>
                <w:sz w:val="22"/>
                <w:szCs w:val="22"/>
              </w:rPr>
              <w:t xml:space="preserve">преодоление </w:t>
            </w:r>
            <w:r w:rsidRPr="00740974">
              <w:rPr>
                <w:spacing w:val="-2"/>
                <w:sz w:val="22"/>
                <w:szCs w:val="22"/>
              </w:rPr>
              <w:t xml:space="preserve">препятствий </w:t>
            </w:r>
            <w:r w:rsidRPr="00740974">
              <w:rPr>
                <w:sz w:val="22"/>
                <w:szCs w:val="22"/>
              </w:rPr>
              <w:t>(9 ч)</w:t>
            </w:r>
          </w:p>
          <w:p w:rsidR="00B53750" w:rsidRPr="000A24D4" w:rsidRDefault="00B53750" w:rsidP="00C922C8">
            <w:pPr>
              <w:rPr>
                <w:sz w:val="22"/>
                <w:szCs w:val="22"/>
              </w:rPr>
            </w:pPr>
          </w:p>
          <w:p w:rsidR="00B53750" w:rsidRPr="000A24D4" w:rsidRDefault="00B53750" w:rsidP="00C922C8">
            <w:pPr>
              <w:rPr>
                <w:sz w:val="22"/>
                <w:szCs w:val="22"/>
              </w:rPr>
            </w:pPr>
          </w:p>
          <w:p w:rsidR="00B53750" w:rsidRPr="000A24D4" w:rsidRDefault="00B53750" w:rsidP="00C922C8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r w:rsidRPr="000A24D4">
              <w:rPr>
                <w:sz w:val="22"/>
                <w:szCs w:val="22"/>
              </w:rPr>
              <w:t>Комбиниро</w:t>
            </w:r>
            <w:r w:rsidRPr="000A24D4">
              <w:rPr>
                <w:sz w:val="22"/>
                <w:szCs w:val="22"/>
              </w:rPr>
              <w:softHyphen/>
              <w:t>ванный</w:t>
            </w:r>
          </w:p>
        </w:tc>
        <w:tc>
          <w:tcPr>
            <w:tcW w:w="510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5" w:lineRule="exact"/>
              <w:ind w:right="82"/>
              <w:rPr>
                <w:spacing w:val="-3"/>
                <w:sz w:val="22"/>
                <w:szCs w:val="22"/>
              </w:rPr>
            </w:pPr>
            <w:r w:rsidRPr="00AA3AE7">
              <w:rPr>
                <w:spacing w:val="-3"/>
                <w:sz w:val="22"/>
                <w:szCs w:val="22"/>
              </w:rPr>
              <w:t>Бег (15 мин). Преодоление горизонтальных препят</w:t>
            </w:r>
            <w:r w:rsidRPr="00AA3AE7">
              <w:rPr>
                <w:spacing w:val="-3"/>
                <w:sz w:val="22"/>
                <w:szCs w:val="22"/>
              </w:rPr>
              <w:softHyphen/>
              <w:t xml:space="preserve">ствий. ОРУ. Специальные беговые упражнения. </w:t>
            </w:r>
            <w:r>
              <w:rPr>
                <w:spacing w:val="-3"/>
                <w:sz w:val="22"/>
                <w:szCs w:val="22"/>
              </w:rPr>
              <w:t xml:space="preserve">Развитие выносливости. </w:t>
            </w:r>
            <w:r w:rsidRPr="00AA3AE7">
              <w:rPr>
                <w:spacing w:val="-3"/>
                <w:sz w:val="22"/>
                <w:szCs w:val="22"/>
              </w:rPr>
              <w:t>Правила использования легкоатлетических упраж</w:t>
            </w:r>
            <w:r w:rsidRPr="00AA3AE7">
              <w:rPr>
                <w:spacing w:val="-3"/>
                <w:sz w:val="22"/>
                <w:szCs w:val="22"/>
              </w:rPr>
              <w:softHyphen/>
              <w:t>нений. Для развития выносливости. Инструктаж по ТБ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ind w:right="89"/>
              <w:rPr>
                <w:spacing w:val="-2"/>
                <w:sz w:val="22"/>
                <w:szCs w:val="22"/>
              </w:rPr>
            </w:pPr>
            <w:r w:rsidRPr="00AA3AE7"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 w:rsidRPr="00AA3AE7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 w:rsidRPr="00AA3AE7">
              <w:rPr>
                <w:spacing w:val="-2"/>
                <w:sz w:val="22"/>
                <w:szCs w:val="22"/>
              </w:rPr>
              <w:t>мерном темпе (20 мин)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ind w:firstLine="17"/>
              <w:rPr>
                <w:spacing w:val="-2"/>
                <w:sz w:val="22"/>
                <w:szCs w:val="22"/>
              </w:rPr>
            </w:pPr>
            <w:r w:rsidRPr="00AA3AE7">
              <w:rPr>
                <w:spacing w:val="-2"/>
                <w:sz w:val="22"/>
                <w:szCs w:val="22"/>
              </w:rPr>
              <w:t>Ком</w:t>
            </w:r>
            <w:r w:rsidRPr="00AA3AE7">
              <w:rPr>
                <w:spacing w:val="-2"/>
                <w:sz w:val="22"/>
                <w:szCs w:val="22"/>
              </w:rPr>
              <w:softHyphen/>
              <w:t>плекс 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17"/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2"/>
            </w:pPr>
          </w:p>
        </w:tc>
      </w:tr>
      <w:tr w:rsidR="00B53750" w:rsidRPr="000A24D4">
        <w:trPr>
          <w:trHeight w:hRule="exact" w:val="965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rPr>
                <w:sz w:val="22"/>
                <w:szCs w:val="22"/>
              </w:rPr>
            </w:pPr>
            <w:r w:rsidRPr="000A24D4">
              <w:rPr>
                <w:sz w:val="22"/>
                <w:szCs w:val="22"/>
              </w:rPr>
              <w:t>Совершенст</w:t>
            </w:r>
            <w:r w:rsidRPr="000A24D4">
              <w:rPr>
                <w:sz w:val="22"/>
                <w:szCs w:val="22"/>
              </w:rPr>
              <w:softHyphen/>
              <w:t>вования</w:t>
            </w:r>
          </w:p>
        </w:tc>
        <w:tc>
          <w:tcPr>
            <w:tcW w:w="51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5" w:lineRule="exact"/>
              <w:ind w:right="82"/>
              <w:rPr>
                <w:spacing w:val="-3"/>
                <w:sz w:val="22"/>
                <w:szCs w:val="22"/>
              </w:rPr>
            </w:pPr>
            <w:r w:rsidRPr="00AA3AE7">
              <w:rPr>
                <w:spacing w:val="-3"/>
                <w:sz w:val="22"/>
                <w:szCs w:val="22"/>
              </w:rPr>
              <w:t>Бег (17 мин). Преодоление горизонтальных препят</w:t>
            </w:r>
            <w:r w:rsidRPr="00AA3AE7">
              <w:rPr>
                <w:spacing w:val="-3"/>
                <w:sz w:val="22"/>
                <w:szCs w:val="22"/>
              </w:rPr>
              <w:softHyphen/>
              <w:t>ствий. ОРУ. Специальные беговые упражнения. Развитие выносливости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ind w:right="89"/>
              <w:rPr>
                <w:spacing w:val="-2"/>
                <w:sz w:val="22"/>
                <w:szCs w:val="22"/>
              </w:rPr>
            </w:pPr>
            <w:r w:rsidRPr="00AA3AE7"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 w:rsidRPr="00AA3AE7">
              <w:rPr>
                <w:spacing w:val="-2"/>
                <w:sz w:val="22"/>
                <w:szCs w:val="22"/>
              </w:rPr>
              <w:t xml:space="preserve"> бегать в равно</w:t>
            </w:r>
            <w:r w:rsidRPr="00AA3AE7">
              <w:rPr>
                <w:spacing w:val="-2"/>
                <w:sz w:val="22"/>
                <w:szCs w:val="22"/>
              </w:rPr>
              <w:softHyphen/>
              <w:t>мерном темпе (20 мин)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ind w:firstLine="17"/>
              <w:rPr>
                <w:spacing w:val="-2"/>
                <w:sz w:val="22"/>
                <w:szCs w:val="22"/>
              </w:rPr>
            </w:pPr>
            <w:r w:rsidRPr="00AA3AE7">
              <w:rPr>
                <w:spacing w:val="-2"/>
                <w:sz w:val="22"/>
                <w:szCs w:val="22"/>
              </w:rPr>
              <w:t>Ком</w:t>
            </w:r>
            <w:r w:rsidRPr="00AA3AE7">
              <w:rPr>
                <w:spacing w:val="-2"/>
                <w:sz w:val="22"/>
                <w:szCs w:val="22"/>
              </w:rPr>
              <w:softHyphen/>
              <w:t>плекс 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17"/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2"/>
            </w:pPr>
          </w:p>
        </w:tc>
      </w:tr>
      <w:tr w:rsidR="00B53750" w:rsidRPr="000A24D4">
        <w:trPr>
          <w:trHeight w:hRule="exact" w:val="965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rPr>
                <w:sz w:val="22"/>
                <w:szCs w:val="22"/>
              </w:rPr>
            </w:pPr>
            <w:r w:rsidRPr="000A24D4">
              <w:rPr>
                <w:sz w:val="22"/>
                <w:szCs w:val="22"/>
              </w:rPr>
              <w:t>Совершенст-</w:t>
            </w:r>
          </w:p>
          <w:p w:rsidR="00B53750" w:rsidRPr="000A24D4" w:rsidRDefault="00B53750" w:rsidP="00C922C8">
            <w:pPr>
              <w:rPr>
                <w:sz w:val="22"/>
                <w:szCs w:val="22"/>
              </w:rPr>
            </w:pPr>
            <w:r w:rsidRPr="000A24D4">
              <w:rPr>
                <w:sz w:val="22"/>
                <w:szCs w:val="22"/>
              </w:rPr>
              <w:t>вования</w:t>
            </w:r>
          </w:p>
        </w:tc>
        <w:tc>
          <w:tcPr>
            <w:tcW w:w="51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5" w:lineRule="exact"/>
              <w:ind w:right="82"/>
              <w:rPr>
                <w:spacing w:val="-3"/>
                <w:sz w:val="22"/>
                <w:szCs w:val="22"/>
              </w:rPr>
            </w:pPr>
            <w:r w:rsidRPr="00AA3AE7">
              <w:rPr>
                <w:spacing w:val="-3"/>
                <w:sz w:val="22"/>
                <w:szCs w:val="22"/>
              </w:rPr>
              <w:t>Бег (17 мин). Преодоление горизонтальных препят</w:t>
            </w:r>
            <w:r w:rsidRPr="00AA3AE7">
              <w:rPr>
                <w:spacing w:val="-3"/>
                <w:sz w:val="22"/>
                <w:szCs w:val="22"/>
              </w:rPr>
              <w:softHyphen/>
              <w:t>ствий. ОРУ. Специальные беговые упражнения. Развитие выносливости</w:t>
            </w:r>
          </w:p>
          <w:p w:rsidR="00B53750" w:rsidRPr="00AA3AE7" w:rsidRDefault="00B53750" w:rsidP="00C922C8">
            <w:pPr>
              <w:shd w:val="clear" w:color="auto" w:fill="FFFFFF"/>
              <w:spacing w:line="295" w:lineRule="exact"/>
              <w:ind w:right="82"/>
              <w:rPr>
                <w:spacing w:val="-3"/>
                <w:sz w:val="22"/>
                <w:szCs w:val="22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ind w:right="89"/>
              <w:rPr>
                <w:spacing w:val="-2"/>
                <w:sz w:val="22"/>
                <w:szCs w:val="22"/>
              </w:rPr>
            </w:pPr>
            <w:r w:rsidRPr="00AA3AE7">
              <w:rPr>
                <w:b/>
                <w:bCs/>
                <w:i/>
                <w:iCs/>
                <w:spacing w:val="-2"/>
                <w:sz w:val="22"/>
                <w:szCs w:val="22"/>
              </w:rPr>
              <w:t>Уметь:</w:t>
            </w:r>
            <w:r w:rsidRPr="00AA3AE7">
              <w:rPr>
                <w:spacing w:val="-2"/>
                <w:sz w:val="22"/>
                <w:szCs w:val="22"/>
              </w:rPr>
              <w:t xml:space="preserve"> бегать в равно</w:t>
            </w:r>
            <w:r w:rsidRPr="00AA3AE7">
              <w:rPr>
                <w:spacing w:val="-2"/>
                <w:sz w:val="22"/>
                <w:szCs w:val="22"/>
              </w:rPr>
              <w:softHyphen/>
              <w:t>мерном темпе (20 мин)</w:t>
            </w:r>
          </w:p>
          <w:p w:rsidR="00B53750" w:rsidRPr="00AA3AE7" w:rsidRDefault="00B53750" w:rsidP="00C922C8">
            <w:pPr>
              <w:shd w:val="clear" w:color="auto" w:fill="FFFFFF"/>
              <w:spacing w:line="293" w:lineRule="exact"/>
              <w:ind w:right="89"/>
              <w:rPr>
                <w:spacing w:val="-2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  <w:p w:rsidR="00B53750" w:rsidRPr="000A24D4" w:rsidRDefault="00B53750" w:rsidP="00C922C8">
            <w:pPr>
              <w:shd w:val="clear" w:color="auto" w:fill="FFFFFF"/>
              <w:spacing w:line="247" w:lineRule="exact"/>
              <w:ind w:right="12" w:firstLine="72"/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ind w:firstLine="17"/>
              <w:rPr>
                <w:i/>
                <w:iCs/>
                <w:spacing w:val="-2"/>
                <w:sz w:val="22"/>
                <w:szCs w:val="22"/>
              </w:rPr>
            </w:pPr>
            <w:r w:rsidRPr="00AA3AE7">
              <w:rPr>
                <w:spacing w:val="-2"/>
                <w:sz w:val="22"/>
                <w:szCs w:val="22"/>
              </w:rPr>
              <w:t>Ком</w:t>
            </w:r>
            <w:r w:rsidRPr="00AA3AE7">
              <w:rPr>
                <w:spacing w:val="-2"/>
                <w:sz w:val="22"/>
                <w:szCs w:val="22"/>
              </w:rPr>
              <w:softHyphen/>
              <w:t>плекс 4</w:t>
            </w:r>
          </w:p>
          <w:p w:rsidR="00B53750" w:rsidRPr="00AA3AE7" w:rsidRDefault="00B53750" w:rsidP="00C922C8">
            <w:pPr>
              <w:shd w:val="clear" w:color="auto" w:fill="FFFFFF"/>
              <w:spacing w:line="293" w:lineRule="exact"/>
              <w:ind w:firstLine="17"/>
              <w:rPr>
                <w:i/>
                <w:iCs/>
                <w:spacing w:val="-2"/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17"/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A24D4" w:rsidRDefault="00B53750" w:rsidP="00C922C8">
            <w:pPr>
              <w:shd w:val="clear" w:color="auto" w:fill="FFFFFF"/>
              <w:spacing w:line="293" w:lineRule="exact"/>
              <w:ind w:firstLine="2"/>
            </w:pPr>
          </w:p>
        </w:tc>
      </w:tr>
      <w:tr w:rsidR="00B53750" w:rsidRPr="000A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90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3750" w:rsidRPr="000A24D4" w:rsidRDefault="00B53750" w:rsidP="00C922C8"/>
        </w:tc>
        <w:tc>
          <w:tcPr>
            <w:tcW w:w="1411" w:type="dxa"/>
            <w:tcBorders>
              <w:left w:val="single" w:sz="6" w:space="0" w:color="auto"/>
            </w:tcBorders>
          </w:tcPr>
          <w:p w:rsidR="00B53750" w:rsidRPr="000A24D4" w:rsidRDefault="00B53750" w:rsidP="00C922C8"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0" w:type="dxa"/>
          </w:tcPr>
          <w:p w:rsidR="00B53750" w:rsidRPr="000A24D4" w:rsidRDefault="00B53750" w:rsidP="00C922C8">
            <w:r>
              <w:rPr>
                <w:sz w:val="22"/>
                <w:szCs w:val="22"/>
              </w:rPr>
              <w:t xml:space="preserve">Бег </w:t>
            </w:r>
            <w:r>
              <w:rPr>
                <w:i/>
                <w:iCs/>
                <w:sz w:val="22"/>
                <w:szCs w:val="22"/>
              </w:rPr>
              <w:t xml:space="preserve">(18 мни). </w:t>
            </w:r>
            <w:r>
              <w:rPr>
                <w:sz w:val="22"/>
                <w:szCs w:val="22"/>
              </w:rPr>
              <w:t>Преодоление вертикальных препятст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вий напрыгиванием. ОРУ. Специальные беговые уп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ражнения. Развитие вы</w:t>
            </w:r>
            <w:r>
              <w:rPr>
                <w:sz w:val="22"/>
                <w:szCs w:val="22"/>
              </w:rPr>
              <w:softHyphen/>
              <w:t>носливости</w:t>
            </w:r>
          </w:p>
        </w:tc>
        <w:tc>
          <w:tcPr>
            <w:tcW w:w="2610" w:type="dxa"/>
            <w:gridSpan w:val="2"/>
          </w:tcPr>
          <w:p w:rsidR="00B53750" w:rsidRPr="000A24D4" w:rsidRDefault="00B53750" w:rsidP="00C922C8"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45" w:type="dxa"/>
          </w:tcPr>
          <w:p w:rsidR="00B53750" w:rsidRPr="000A24D4" w:rsidRDefault="00B53750" w:rsidP="00C922C8"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5" w:type="dxa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rPr>
                <w:i/>
                <w:iCs/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 xml:space="preserve">Ком- </w:t>
            </w:r>
            <w:r w:rsidRPr="00AA3AE7">
              <w:rPr>
                <w:spacing w:val="-2"/>
                <w:sz w:val="22"/>
                <w:szCs w:val="22"/>
              </w:rPr>
              <w:t>плекс 4</w:t>
            </w:r>
          </w:p>
          <w:p w:rsidR="00B53750" w:rsidRPr="000A24D4" w:rsidRDefault="00B53750" w:rsidP="00C922C8"/>
        </w:tc>
        <w:tc>
          <w:tcPr>
            <w:tcW w:w="570" w:type="dxa"/>
          </w:tcPr>
          <w:p w:rsidR="00B53750" w:rsidRPr="000A24D4" w:rsidRDefault="00B53750" w:rsidP="00C922C8"/>
        </w:tc>
        <w:tc>
          <w:tcPr>
            <w:tcW w:w="582" w:type="dxa"/>
          </w:tcPr>
          <w:p w:rsidR="00B53750" w:rsidRPr="000A24D4" w:rsidRDefault="00B53750" w:rsidP="00C922C8"/>
        </w:tc>
      </w:tr>
      <w:tr w:rsidR="00B53750" w:rsidRPr="000A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65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53750" w:rsidRPr="000A24D4" w:rsidRDefault="00B53750" w:rsidP="00C922C8"/>
        </w:tc>
        <w:tc>
          <w:tcPr>
            <w:tcW w:w="1411" w:type="dxa"/>
            <w:tcBorders>
              <w:left w:val="single" w:sz="6" w:space="0" w:color="auto"/>
            </w:tcBorders>
          </w:tcPr>
          <w:p w:rsidR="00B53750" w:rsidRPr="000A24D4" w:rsidRDefault="00B53750" w:rsidP="00C922C8"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0" w:type="dxa"/>
          </w:tcPr>
          <w:p w:rsidR="00B53750" w:rsidRPr="000A24D4" w:rsidRDefault="00B53750" w:rsidP="00C922C8">
            <w:r>
              <w:rPr>
                <w:sz w:val="22"/>
                <w:szCs w:val="22"/>
              </w:rPr>
              <w:t xml:space="preserve">Бег </w:t>
            </w:r>
            <w:r>
              <w:rPr>
                <w:i/>
                <w:iCs/>
                <w:sz w:val="22"/>
                <w:szCs w:val="22"/>
              </w:rPr>
              <w:t xml:space="preserve">(18 мин). </w:t>
            </w:r>
            <w:r>
              <w:rPr>
                <w:sz w:val="22"/>
                <w:szCs w:val="22"/>
              </w:rPr>
              <w:t>Преодоление вертикальных препятст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вий прыжком. ОРУ. Специальные беговые упражне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ния. Развитие выносли</w:t>
            </w:r>
            <w:r>
              <w:rPr>
                <w:sz w:val="22"/>
                <w:szCs w:val="22"/>
              </w:rPr>
              <w:softHyphen/>
              <w:t>вости</w:t>
            </w:r>
          </w:p>
        </w:tc>
        <w:tc>
          <w:tcPr>
            <w:tcW w:w="2610" w:type="dxa"/>
            <w:gridSpan w:val="2"/>
          </w:tcPr>
          <w:p w:rsidR="00B53750" w:rsidRPr="000A24D4" w:rsidRDefault="00B53750" w:rsidP="00C922C8"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45" w:type="dxa"/>
          </w:tcPr>
          <w:p w:rsidR="00B53750" w:rsidRPr="000A24D4" w:rsidRDefault="00B53750" w:rsidP="00C922C8"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5" w:type="dxa"/>
          </w:tcPr>
          <w:p w:rsidR="00B53750" w:rsidRPr="00AA3AE7" w:rsidRDefault="00B53750" w:rsidP="00C922C8">
            <w:pPr>
              <w:shd w:val="clear" w:color="auto" w:fill="FFFFFF"/>
              <w:spacing w:line="293" w:lineRule="exact"/>
              <w:ind w:firstLine="17"/>
              <w:rPr>
                <w:i/>
                <w:iCs/>
                <w:spacing w:val="-2"/>
                <w:sz w:val="22"/>
                <w:szCs w:val="22"/>
              </w:rPr>
            </w:pPr>
            <w:r w:rsidRPr="00AA3AE7">
              <w:rPr>
                <w:spacing w:val="-2"/>
                <w:sz w:val="22"/>
                <w:szCs w:val="22"/>
              </w:rPr>
              <w:t>Ком</w:t>
            </w:r>
            <w:r w:rsidRPr="00AA3AE7">
              <w:rPr>
                <w:spacing w:val="-2"/>
                <w:sz w:val="22"/>
                <w:szCs w:val="22"/>
              </w:rPr>
              <w:softHyphen/>
              <w:t>плекс 4</w:t>
            </w:r>
          </w:p>
          <w:p w:rsidR="00B53750" w:rsidRPr="000A24D4" w:rsidRDefault="00B53750" w:rsidP="00C922C8"/>
        </w:tc>
        <w:tc>
          <w:tcPr>
            <w:tcW w:w="570" w:type="dxa"/>
          </w:tcPr>
          <w:p w:rsidR="00B53750" w:rsidRPr="000A24D4" w:rsidRDefault="00B53750" w:rsidP="00C922C8"/>
        </w:tc>
        <w:tc>
          <w:tcPr>
            <w:tcW w:w="582" w:type="dxa"/>
          </w:tcPr>
          <w:p w:rsidR="00B53750" w:rsidRPr="000A24D4" w:rsidRDefault="00B53750" w:rsidP="00C922C8"/>
        </w:tc>
      </w:tr>
    </w:tbl>
    <w:tbl>
      <w:tblPr>
        <w:tblpPr w:leftFromText="180" w:rightFromText="180" w:vertAnchor="page" w:horzAnchor="margin" w:tblpY="20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5"/>
        <w:gridCol w:w="20"/>
        <w:gridCol w:w="1396"/>
        <w:gridCol w:w="5055"/>
        <w:gridCol w:w="47"/>
        <w:gridCol w:w="2606"/>
        <w:gridCol w:w="17"/>
        <w:gridCol w:w="1785"/>
        <w:gridCol w:w="36"/>
        <w:gridCol w:w="819"/>
        <w:gridCol w:w="31"/>
        <w:gridCol w:w="539"/>
        <w:gridCol w:w="32"/>
        <w:gridCol w:w="582"/>
      </w:tblGrid>
      <w:tr w:rsidR="00B53750" w:rsidRPr="000D6E6F">
        <w:trPr>
          <w:trHeight w:val="274"/>
        </w:trPr>
        <w:tc>
          <w:tcPr>
            <w:tcW w:w="1455" w:type="dxa"/>
            <w:gridSpan w:val="2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96" w:type="dxa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055" w:type="dxa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70" w:type="dxa"/>
            <w:gridSpan w:val="3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85" w:type="dxa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5" w:type="dxa"/>
            <w:gridSpan w:val="2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70" w:type="dxa"/>
            <w:gridSpan w:val="2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14" w:type="dxa"/>
            <w:gridSpan w:val="2"/>
          </w:tcPr>
          <w:p w:rsidR="00B53750" w:rsidRPr="000D6E6F" w:rsidRDefault="00B53750" w:rsidP="00C922C8">
            <w:pPr>
              <w:jc w:val="center"/>
              <w:rPr>
                <w:b/>
                <w:bCs/>
                <w:sz w:val="16"/>
                <w:szCs w:val="16"/>
              </w:rPr>
            </w:pPr>
            <w:r w:rsidRPr="000D6E6F">
              <w:rPr>
                <w:b/>
                <w:bCs/>
                <w:sz w:val="16"/>
                <w:szCs w:val="16"/>
              </w:rPr>
              <w:t>8</w:t>
            </w:r>
          </w:p>
        </w:tc>
      </w:tr>
      <w:tr w:rsidR="00B53750" w:rsidRPr="000D6E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571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/>
          <w:p w:rsidR="00B53750" w:rsidRPr="000D6E6F" w:rsidRDefault="00B53750" w:rsidP="00C922C8"/>
        </w:tc>
        <w:tc>
          <w:tcPr>
            <w:tcW w:w="14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firstLine="2"/>
            </w:pPr>
            <w:r>
              <w:rPr>
                <w:sz w:val="22"/>
                <w:szCs w:val="22"/>
              </w:rPr>
              <w:t xml:space="preserve">Бег </w:t>
            </w:r>
            <w:r>
              <w:rPr>
                <w:i/>
                <w:iCs/>
                <w:sz w:val="22"/>
                <w:szCs w:val="22"/>
              </w:rPr>
              <w:t xml:space="preserve">(19 мин). </w:t>
            </w:r>
            <w:r>
              <w:rPr>
                <w:sz w:val="22"/>
                <w:szCs w:val="22"/>
              </w:rPr>
              <w:t>Преодоление вертикальных препятст</w:t>
            </w:r>
            <w:r>
              <w:rPr>
                <w:sz w:val="22"/>
                <w:szCs w:val="22"/>
              </w:rPr>
              <w:softHyphen/>
              <w:t>вий прыжком. ОРУ. Специальные беговые упраж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нения. Развитие выносли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вости</w:t>
            </w:r>
          </w:p>
        </w:tc>
        <w:tc>
          <w:tcPr>
            <w:tcW w:w="260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4" w:lineRule="exact"/>
              <w:ind w:right="223" w:firstLine="17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38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4" w:lineRule="exact"/>
              <w:ind w:hanging="5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плекс 4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  <w:tc>
          <w:tcPr>
            <w:tcW w:w="5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</w:tr>
      <w:tr w:rsidR="00B53750" w:rsidRPr="000D6E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576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/>
          <w:p w:rsidR="00B53750" w:rsidRPr="000D6E6F" w:rsidRDefault="00B53750" w:rsidP="00C922C8"/>
        </w:tc>
        <w:tc>
          <w:tcPr>
            <w:tcW w:w="14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</w:tc>
        <w:tc>
          <w:tcPr>
            <w:tcW w:w="1838" w:type="dxa"/>
            <w:gridSpan w:val="3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1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</w:tr>
      <w:tr w:rsidR="00B53750" w:rsidRPr="000D6E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1104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/>
          <w:p w:rsidR="00B53750" w:rsidRPr="000D6E6F" w:rsidRDefault="00B53750" w:rsidP="00C922C8"/>
        </w:tc>
        <w:tc>
          <w:tcPr>
            <w:tcW w:w="14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26" w:firstLine="2"/>
            </w:pPr>
            <w:r>
              <w:rPr>
                <w:spacing w:val="-4"/>
                <w:sz w:val="22"/>
                <w:szCs w:val="22"/>
              </w:rPr>
              <w:t>Совершенст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вования</w:t>
            </w:r>
          </w:p>
        </w:tc>
        <w:tc>
          <w:tcPr>
            <w:tcW w:w="5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4" w:lineRule="exact"/>
              <w:ind w:firstLine="2"/>
            </w:pPr>
            <w:r>
              <w:rPr>
                <w:sz w:val="22"/>
                <w:szCs w:val="22"/>
              </w:rPr>
              <w:t xml:space="preserve">Бег </w:t>
            </w:r>
            <w:r>
              <w:rPr>
                <w:i/>
                <w:iCs/>
                <w:sz w:val="22"/>
                <w:szCs w:val="22"/>
              </w:rPr>
              <w:t xml:space="preserve">(20 мин). </w:t>
            </w:r>
            <w:r>
              <w:rPr>
                <w:sz w:val="22"/>
                <w:szCs w:val="22"/>
              </w:rPr>
              <w:t>Преодоление вертикальных препятст</w:t>
            </w:r>
            <w:r>
              <w:rPr>
                <w:sz w:val="22"/>
                <w:szCs w:val="22"/>
              </w:rPr>
              <w:softHyphen/>
              <w:t>вий прыжком. ОРУ. Специальные беговые упраж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нения.. Развитие выносли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вости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4" w:lineRule="exact"/>
              <w:ind w:right="221" w:firstLine="14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плекс 4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</w:tr>
      <w:tr w:rsidR="00B53750" w:rsidRPr="000D6E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571"/>
        </w:trPr>
        <w:tc>
          <w:tcPr>
            <w:tcW w:w="14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3750" w:rsidRPr="000D6E6F" w:rsidRDefault="00B53750" w:rsidP="00C922C8"/>
          <w:p w:rsidR="00B53750" w:rsidRPr="000D6E6F" w:rsidRDefault="00B53750" w:rsidP="00C922C8"/>
        </w:tc>
        <w:tc>
          <w:tcPr>
            <w:tcW w:w="14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5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4" w:lineRule="exact"/>
              <w:ind w:right="38"/>
            </w:pPr>
            <w:r>
              <w:rPr>
                <w:spacing w:val="-1"/>
                <w:sz w:val="22"/>
                <w:szCs w:val="22"/>
              </w:rPr>
              <w:t xml:space="preserve">Бег </w:t>
            </w:r>
            <w:r>
              <w:rPr>
                <w:i/>
                <w:iCs/>
                <w:spacing w:val="-1"/>
                <w:sz w:val="22"/>
                <w:szCs w:val="22"/>
              </w:rPr>
              <w:t xml:space="preserve">(3 км). </w:t>
            </w:r>
            <w:r>
              <w:rPr>
                <w:spacing w:val="-1"/>
                <w:sz w:val="22"/>
                <w:szCs w:val="22"/>
              </w:rPr>
              <w:t>Развитие выносливости. ОРУ. Специаль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ные беговые упражнения</w:t>
            </w:r>
          </w:p>
        </w:tc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218" w:firstLine="14"/>
            </w:pP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Уметь: </w:t>
            </w:r>
            <w:r>
              <w:rPr>
                <w:spacing w:val="-2"/>
                <w:sz w:val="22"/>
                <w:szCs w:val="22"/>
              </w:rPr>
              <w:t>бегать в равно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мерном темпе </w:t>
            </w:r>
            <w:r>
              <w:rPr>
                <w:i/>
                <w:iCs/>
                <w:spacing w:val="-1"/>
                <w:sz w:val="22"/>
                <w:szCs w:val="22"/>
              </w:rPr>
              <w:t>(20 мин)</w:t>
            </w:r>
          </w:p>
        </w:tc>
        <w:tc>
          <w:tcPr>
            <w:tcW w:w="18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6" w:lineRule="exact"/>
              <w:ind w:right="322" w:firstLine="7"/>
            </w:pPr>
            <w:r>
              <w:rPr>
                <w:spacing w:val="-3"/>
                <w:sz w:val="22"/>
                <w:szCs w:val="22"/>
              </w:rPr>
              <w:t xml:space="preserve">М.: 16,00 мин; </w:t>
            </w:r>
            <w:r>
              <w:rPr>
                <w:sz w:val="22"/>
                <w:szCs w:val="22"/>
              </w:rPr>
              <w:t>д.: 19,00 мин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  <w:spacing w:line="262" w:lineRule="exact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плекс 4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3750" w:rsidRPr="000D6E6F" w:rsidRDefault="00B53750" w:rsidP="00C922C8">
            <w:pPr>
              <w:shd w:val="clear" w:color="auto" w:fill="FFFFFF"/>
            </w:pPr>
          </w:p>
        </w:tc>
      </w:tr>
    </w:tbl>
    <w:p w:rsidR="00B53750" w:rsidRDefault="00B53750"/>
    <w:sectPr w:rsidR="00B53750" w:rsidSect="001A4DCC">
      <w:type w:val="continuous"/>
      <w:pgSz w:w="16834" w:h="11909" w:orient="landscape"/>
      <w:pgMar w:top="1331" w:right="1227" w:bottom="360" w:left="1227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FF8D9D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8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6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0672"/>
    <w:rsid w:val="0004508C"/>
    <w:rsid w:val="00054630"/>
    <w:rsid w:val="000A24D4"/>
    <w:rsid w:val="000D6E6F"/>
    <w:rsid w:val="00153AAB"/>
    <w:rsid w:val="001A4DCC"/>
    <w:rsid w:val="001E6E12"/>
    <w:rsid w:val="00216A98"/>
    <w:rsid w:val="002D5030"/>
    <w:rsid w:val="002F40B5"/>
    <w:rsid w:val="00313AC4"/>
    <w:rsid w:val="00424D6A"/>
    <w:rsid w:val="00455D98"/>
    <w:rsid w:val="004E0672"/>
    <w:rsid w:val="00516B59"/>
    <w:rsid w:val="005351F1"/>
    <w:rsid w:val="00587EA3"/>
    <w:rsid w:val="006C4AB3"/>
    <w:rsid w:val="006F5B59"/>
    <w:rsid w:val="00740974"/>
    <w:rsid w:val="007A6817"/>
    <w:rsid w:val="008041D2"/>
    <w:rsid w:val="008A206E"/>
    <w:rsid w:val="00A536E4"/>
    <w:rsid w:val="00AA3AE7"/>
    <w:rsid w:val="00B53750"/>
    <w:rsid w:val="00BB7B7F"/>
    <w:rsid w:val="00BD7BB0"/>
    <w:rsid w:val="00C15D90"/>
    <w:rsid w:val="00C922C8"/>
    <w:rsid w:val="00CA3FFA"/>
    <w:rsid w:val="00D13E94"/>
    <w:rsid w:val="00DE4AE7"/>
    <w:rsid w:val="00E74F12"/>
    <w:rsid w:val="00EF02D4"/>
    <w:rsid w:val="00FF2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DCC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18</Pages>
  <Words>4596</Words>
  <Characters>26202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Школа2</cp:lastModifiedBy>
  <cp:revision>5</cp:revision>
  <dcterms:created xsi:type="dcterms:W3CDTF">2011-01-28T12:04:00Z</dcterms:created>
  <dcterms:modified xsi:type="dcterms:W3CDTF">2004-03-14T02:23:00Z</dcterms:modified>
</cp:coreProperties>
</file>